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DEF" w:rsidRDefault="00046DEF" w:rsidP="00431DD9">
      <w:pPr>
        <w:pStyle w:val="ConsPlusNonformat"/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Директору ИМРФ имени Героя Советского Союза М.П. Девятаева – КФ ФГБОУ ВО «ВГУВТ»</w:t>
      </w:r>
    </w:p>
    <w:p w:rsidR="00046DEF" w:rsidRDefault="00046DEF" w:rsidP="00431DD9">
      <w:pPr>
        <w:pStyle w:val="ConsPlusNonformat"/>
        <w:ind w:left="5103"/>
        <w:rPr>
          <w:rFonts w:ascii="Times New Roman" w:hAnsi="Times New Roman" w:cs="Times New Roman"/>
          <w:sz w:val="26"/>
          <w:szCs w:val="26"/>
        </w:rPr>
      </w:pPr>
    </w:p>
    <w:p w:rsidR="00046DEF" w:rsidRPr="00431DD9" w:rsidRDefault="00046DEF" w:rsidP="00431DD9">
      <w:pPr>
        <w:pStyle w:val="ConsPlusNonformat"/>
        <w:ind w:left="5103"/>
        <w:rPr>
          <w:rFonts w:ascii="Times New Roman" w:hAnsi="Times New Roman" w:cs="Times New Roman"/>
          <w:sz w:val="26"/>
          <w:szCs w:val="26"/>
        </w:rPr>
      </w:pPr>
    </w:p>
    <w:p w:rsidR="00046DEF" w:rsidRPr="002760BF" w:rsidRDefault="00046DEF" w:rsidP="00431DD9">
      <w:pPr>
        <w:pStyle w:val="ConsPlusNonformat"/>
        <w:ind w:left="5103"/>
        <w:rPr>
          <w:rFonts w:ascii="Times New Roman" w:hAnsi="Times New Roman" w:cs="Times New Roman"/>
        </w:rPr>
      </w:pPr>
      <w:r w:rsidRPr="00431DD9">
        <w:rPr>
          <w:rFonts w:ascii="Times New Roman" w:hAnsi="Times New Roman" w:cs="Times New Roman"/>
          <w:sz w:val="26"/>
          <w:szCs w:val="26"/>
        </w:rPr>
        <w:t>от _____________________________</w:t>
      </w:r>
    </w:p>
    <w:p w:rsidR="00046DEF" w:rsidRDefault="00046DEF" w:rsidP="00431DD9">
      <w:pPr>
        <w:pStyle w:val="ConsPlusNonformat"/>
        <w:ind w:left="5670"/>
        <w:rPr>
          <w:rFonts w:ascii="Times New Roman" w:hAnsi="Times New Roman" w:cs="Times New Roman"/>
        </w:rPr>
      </w:pPr>
      <w:r w:rsidRPr="002760BF">
        <w:rPr>
          <w:rFonts w:ascii="Times New Roman" w:hAnsi="Times New Roman" w:cs="Times New Roman"/>
        </w:rPr>
        <w:t xml:space="preserve"> (ф.и.о., занимаемая должность)</w:t>
      </w:r>
    </w:p>
    <w:p w:rsidR="00046DEF" w:rsidRDefault="00046DEF" w:rsidP="006E52A5">
      <w:pPr>
        <w:pStyle w:val="ConsPlusNonformat"/>
        <w:ind w:left="4820"/>
        <w:jc w:val="center"/>
        <w:rPr>
          <w:rFonts w:ascii="Times New Roman" w:hAnsi="Times New Roman" w:cs="Times New Roman"/>
        </w:rPr>
      </w:pPr>
    </w:p>
    <w:p w:rsidR="00046DEF" w:rsidRDefault="00046DEF" w:rsidP="006E52A5">
      <w:pPr>
        <w:pStyle w:val="ConsPlusNonformat"/>
        <w:ind w:left="4820"/>
        <w:jc w:val="center"/>
        <w:rPr>
          <w:rFonts w:ascii="Times New Roman" w:hAnsi="Times New Roman" w:cs="Times New Roman"/>
        </w:rPr>
      </w:pPr>
    </w:p>
    <w:p w:rsidR="00046DEF" w:rsidRDefault="00046DEF" w:rsidP="006E52A5">
      <w:pPr>
        <w:pStyle w:val="ConsPlusNonformat"/>
        <w:ind w:left="4820"/>
        <w:jc w:val="center"/>
        <w:rPr>
          <w:rFonts w:ascii="Times New Roman" w:hAnsi="Times New Roman" w:cs="Times New Roman"/>
        </w:rPr>
      </w:pPr>
    </w:p>
    <w:p w:rsidR="00046DEF" w:rsidRDefault="00046DEF" w:rsidP="006E52A5">
      <w:pPr>
        <w:pStyle w:val="ConsPlusNonformat"/>
        <w:ind w:left="4820"/>
        <w:jc w:val="center"/>
        <w:rPr>
          <w:rFonts w:ascii="Times New Roman" w:hAnsi="Times New Roman" w:cs="Times New Roman"/>
        </w:rPr>
      </w:pPr>
    </w:p>
    <w:p w:rsidR="00046DEF" w:rsidRDefault="00046DEF" w:rsidP="006E52A5">
      <w:pPr>
        <w:pStyle w:val="ConsPlusNonformat"/>
        <w:ind w:left="4820"/>
        <w:jc w:val="center"/>
        <w:rPr>
          <w:rFonts w:ascii="Times New Roman" w:hAnsi="Times New Roman" w:cs="Times New Roman"/>
        </w:rPr>
      </w:pPr>
    </w:p>
    <w:p w:rsidR="00046DEF" w:rsidRDefault="00046DEF" w:rsidP="006E52A5">
      <w:pPr>
        <w:pStyle w:val="ConsPlusNonformat"/>
        <w:ind w:left="4820"/>
        <w:jc w:val="center"/>
        <w:rPr>
          <w:rFonts w:ascii="Times New Roman" w:hAnsi="Times New Roman" w:cs="Times New Roman"/>
        </w:rPr>
      </w:pPr>
    </w:p>
    <w:p w:rsidR="00046DEF" w:rsidRDefault="00046DEF" w:rsidP="006E52A5">
      <w:pPr>
        <w:pStyle w:val="ConsPlusNonformat"/>
        <w:ind w:left="4820"/>
        <w:jc w:val="center"/>
        <w:rPr>
          <w:rFonts w:ascii="Times New Roman" w:hAnsi="Times New Roman" w:cs="Times New Roman"/>
        </w:rPr>
      </w:pPr>
    </w:p>
    <w:p w:rsidR="00046DEF" w:rsidRDefault="00046DEF" w:rsidP="006E52A5">
      <w:pPr>
        <w:pStyle w:val="ConsPlusNonformat"/>
        <w:ind w:left="4820"/>
        <w:jc w:val="center"/>
        <w:rPr>
          <w:rFonts w:ascii="Times New Roman" w:hAnsi="Times New Roman" w:cs="Times New Roman"/>
        </w:rPr>
      </w:pPr>
    </w:p>
    <w:p w:rsidR="00046DEF" w:rsidRPr="002760BF" w:rsidRDefault="00046DEF" w:rsidP="006E52A5">
      <w:pPr>
        <w:pStyle w:val="ConsPlusNonformat"/>
        <w:ind w:right="595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</w:t>
      </w:r>
      <w:r w:rsidRPr="002760BF">
        <w:rPr>
          <w:rFonts w:ascii="Times New Roman" w:hAnsi="Times New Roman" w:cs="Times New Roman"/>
        </w:rPr>
        <w:t>____________________</w:t>
      </w:r>
    </w:p>
    <w:p w:rsidR="00046DEF" w:rsidRDefault="00046DEF" w:rsidP="006E52A5">
      <w:pPr>
        <w:pStyle w:val="ConsPlusNonformat"/>
        <w:ind w:right="5953"/>
        <w:jc w:val="center"/>
        <w:rPr>
          <w:rFonts w:ascii="Times New Roman" w:hAnsi="Times New Roman" w:cs="Times New Roman"/>
        </w:rPr>
      </w:pPr>
      <w:r w:rsidRPr="002760BF">
        <w:rPr>
          <w:rFonts w:ascii="Times New Roman" w:hAnsi="Times New Roman" w:cs="Times New Roman"/>
        </w:rPr>
        <w:t>(отметка об ознакомлении</w:t>
      </w:r>
      <w:r>
        <w:rPr>
          <w:rFonts w:ascii="Times New Roman" w:hAnsi="Times New Roman" w:cs="Times New Roman"/>
        </w:rPr>
        <w:t xml:space="preserve"> </w:t>
      </w:r>
    </w:p>
    <w:p w:rsidR="00046DEF" w:rsidRPr="002760BF" w:rsidRDefault="00046DEF" w:rsidP="006E52A5">
      <w:pPr>
        <w:pStyle w:val="ConsPlusNonformat"/>
        <w:ind w:right="595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согласовании</w:t>
      </w:r>
      <w:r w:rsidRPr="002760BF">
        <w:rPr>
          <w:rFonts w:ascii="Times New Roman" w:hAnsi="Times New Roman" w:cs="Times New Roman"/>
        </w:rPr>
        <w:t>)</w:t>
      </w:r>
    </w:p>
    <w:p w:rsidR="00046DEF" w:rsidRPr="00A46F82" w:rsidRDefault="00046DEF" w:rsidP="006E52A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447"/>
      <w:bookmarkEnd w:id="0"/>
      <w:r w:rsidRPr="00A46F82">
        <w:rPr>
          <w:rFonts w:ascii="Times New Roman" w:hAnsi="Times New Roman" w:cs="Times New Roman"/>
          <w:sz w:val="26"/>
          <w:szCs w:val="26"/>
        </w:rPr>
        <w:t>ЗАЯВЛЕНИЕ</w:t>
      </w:r>
    </w:p>
    <w:p w:rsidR="00046DEF" w:rsidRPr="00A46F82" w:rsidRDefault="00046DEF" w:rsidP="006E52A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_GoBack"/>
      <w:r w:rsidRPr="00A46F82">
        <w:rPr>
          <w:rFonts w:ascii="Times New Roman" w:hAnsi="Times New Roman" w:cs="Times New Roman"/>
          <w:sz w:val="26"/>
          <w:szCs w:val="26"/>
        </w:rPr>
        <w:t>о выкупе подарка</w:t>
      </w:r>
      <w:bookmarkEnd w:id="1"/>
    </w:p>
    <w:p w:rsidR="00046DEF" w:rsidRPr="00A46F82" w:rsidRDefault="00046DEF" w:rsidP="006E52A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46DEF" w:rsidRPr="002760BF" w:rsidRDefault="00046DEF" w:rsidP="00A46F82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A46F82">
        <w:rPr>
          <w:rFonts w:ascii="Times New Roman" w:hAnsi="Times New Roman" w:cs="Times New Roman"/>
          <w:sz w:val="26"/>
          <w:szCs w:val="26"/>
        </w:rPr>
        <w:t>Извещаю о намерении выкупить подарок (подарки), полученный (полученные) мной в связи с протокольным мероприятием, служебной командировкой, другим официальным мероприятием (нужное подчеркнуть)</w:t>
      </w:r>
      <w:r w:rsidRPr="002760BF">
        <w:rPr>
          <w:rFonts w:ascii="Times New Roman" w:hAnsi="Times New Roman" w:cs="Times New Roman"/>
          <w:sz w:val="24"/>
          <w:szCs w:val="24"/>
        </w:rPr>
        <w:t xml:space="preserve"> ____________________</w:t>
      </w:r>
      <w:r w:rsidRPr="002760BF">
        <w:rPr>
          <w:rFonts w:ascii="Times New Roman" w:hAnsi="Times New Roman" w:cs="Times New Roman"/>
        </w:rPr>
        <w:t>________________________________________________</w:t>
      </w:r>
      <w:r>
        <w:rPr>
          <w:rFonts w:ascii="Times New Roman" w:hAnsi="Times New Roman" w:cs="Times New Roman"/>
        </w:rPr>
        <w:t>___________________</w:t>
      </w:r>
      <w:r w:rsidRPr="002760BF">
        <w:rPr>
          <w:rFonts w:ascii="Times New Roman" w:hAnsi="Times New Roman" w:cs="Times New Roman"/>
        </w:rPr>
        <w:t>_</w:t>
      </w:r>
    </w:p>
    <w:p w:rsidR="00046DEF" w:rsidRDefault="00046DEF" w:rsidP="006E52A5">
      <w:pPr>
        <w:pStyle w:val="ConsPlusNonformat"/>
        <w:jc w:val="center"/>
        <w:rPr>
          <w:rFonts w:ascii="Times New Roman" w:hAnsi="Times New Roman" w:cs="Times New Roman"/>
        </w:rPr>
      </w:pPr>
      <w:r w:rsidRPr="002760BF">
        <w:rPr>
          <w:rFonts w:ascii="Times New Roman" w:hAnsi="Times New Roman" w:cs="Times New Roman"/>
        </w:rPr>
        <w:t>(указать наименование</w:t>
      </w:r>
      <w:r>
        <w:rPr>
          <w:rFonts w:ascii="Times New Roman" w:hAnsi="Times New Roman" w:cs="Times New Roman"/>
        </w:rPr>
        <w:t xml:space="preserve"> </w:t>
      </w:r>
      <w:r w:rsidRPr="002760BF">
        <w:rPr>
          <w:rFonts w:ascii="Times New Roman" w:hAnsi="Times New Roman" w:cs="Times New Roman"/>
        </w:rPr>
        <w:t xml:space="preserve"> протокольного мероприятия или другого официального мероприятия,</w:t>
      </w:r>
      <w:r>
        <w:rPr>
          <w:rFonts w:ascii="Times New Roman" w:hAnsi="Times New Roman" w:cs="Times New Roman"/>
        </w:rPr>
        <w:t xml:space="preserve"> </w:t>
      </w:r>
      <w:r w:rsidRPr="002760BF">
        <w:rPr>
          <w:rFonts w:ascii="Times New Roman" w:hAnsi="Times New Roman" w:cs="Times New Roman"/>
        </w:rPr>
        <w:t>место и дату проведения)</w:t>
      </w:r>
    </w:p>
    <w:p w:rsidR="00046DEF" w:rsidRPr="002760BF" w:rsidRDefault="00046DEF" w:rsidP="006E52A5">
      <w:pPr>
        <w:pStyle w:val="ConsPlusNonformat"/>
        <w:jc w:val="center"/>
        <w:rPr>
          <w:rFonts w:ascii="Times New Roman" w:hAnsi="Times New Roman" w:cs="Times New Roman"/>
        </w:rPr>
      </w:pPr>
    </w:p>
    <w:p w:rsidR="00046DEF" w:rsidRPr="002760BF" w:rsidRDefault="00046DEF" w:rsidP="006E52A5">
      <w:pPr>
        <w:pStyle w:val="ConsPlusNonformat"/>
        <w:jc w:val="both"/>
        <w:rPr>
          <w:rFonts w:ascii="Times New Roman" w:hAnsi="Times New Roman" w:cs="Times New Roman"/>
        </w:rPr>
      </w:pPr>
      <w:r w:rsidRPr="00A46F82">
        <w:rPr>
          <w:rFonts w:ascii="Times New Roman" w:hAnsi="Times New Roman" w:cs="Times New Roman"/>
          <w:sz w:val="26"/>
          <w:szCs w:val="26"/>
        </w:rPr>
        <w:t>и сданный на хранение в установленном порядке</w:t>
      </w:r>
      <w:r w:rsidRPr="002760BF">
        <w:rPr>
          <w:rFonts w:ascii="Times New Roman" w:hAnsi="Times New Roman" w:cs="Times New Roman"/>
        </w:rPr>
        <w:t xml:space="preserve"> _____________</w:t>
      </w:r>
      <w:r>
        <w:rPr>
          <w:rFonts w:ascii="Times New Roman" w:hAnsi="Times New Roman" w:cs="Times New Roman"/>
        </w:rPr>
        <w:t>______________</w:t>
      </w:r>
      <w:r w:rsidRPr="002760BF">
        <w:rPr>
          <w:rFonts w:ascii="Times New Roman" w:hAnsi="Times New Roman" w:cs="Times New Roman"/>
        </w:rPr>
        <w:t>__________</w:t>
      </w:r>
    </w:p>
    <w:p w:rsidR="00046DEF" w:rsidRDefault="00046DEF" w:rsidP="006E52A5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2760BF">
        <w:rPr>
          <w:rFonts w:ascii="Times New Roman" w:hAnsi="Times New Roman" w:cs="Times New Roman"/>
        </w:rPr>
        <w:t>(дата и регистрационный номер</w:t>
      </w:r>
      <w:r>
        <w:rPr>
          <w:rFonts w:ascii="Times New Roman" w:hAnsi="Times New Roman" w:cs="Times New Roman"/>
        </w:rPr>
        <w:t xml:space="preserve"> </w:t>
      </w:r>
      <w:r w:rsidRPr="002760BF">
        <w:rPr>
          <w:rFonts w:ascii="Times New Roman" w:hAnsi="Times New Roman" w:cs="Times New Roman"/>
        </w:rPr>
        <w:t>уведомления, дата и</w:t>
      </w:r>
      <w:r>
        <w:rPr>
          <w:rFonts w:ascii="Times New Roman" w:hAnsi="Times New Roman" w:cs="Times New Roman"/>
        </w:rPr>
        <w:t xml:space="preserve"> </w:t>
      </w:r>
      <w:r w:rsidRPr="002760BF">
        <w:rPr>
          <w:rFonts w:ascii="Times New Roman" w:hAnsi="Times New Roman" w:cs="Times New Roman"/>
        </w:rPr>
        <w:t>регистрационный номер</w:t>
      </w:r>
      <w:r>
        <w:rPr>
          <w:rFonts w:ascii="Times New Roman" w:hAnsi="Times New Roman" w:cs="Times New Roman"/>
        </w:rPr>
        <w:t xml:space="preserve"> </w:t>
      </w:r>
      <w:r w:rsidRPr="002760BF">
        <w:rPr>
          <w:rFonts w:ascii="Times New Roman" w:hAnsi="Times New Roman" w:cs="Times New Roman"/>
        </w:rPr>
        <w:t>акта приема-передачи</w:t>
      </w:r>
      <w:r>
        <w:rPr>
          <w:rFonts w:ascii="Times New Roman" w:hAnsi="Times New Roman" w:cs="Times New Roman"/>
        </w:rPr>
        <w:t xml:space="preserve"> </w:t>
      </w:r>
      <w:r w:rsidRPr="002760BF">
        <w:rPr>
          <w:rFonts w:ascii="Times New Roman" w:hAnsi="Times New Roman" w:cs="Times New Roman"/>
        </w:rPr>
        <w:t>на хранение)</w:t>
      </w:r>
      <w:r>
        <w:rPr>
          <w:rFonts w:ascii="Times New Roman" w:hAnsi="Times New Roman" w:cs="Times New Roman"/>
        </w:rPr>
        <w:t xml:space="preserve"> </w:t>
      </w:r>
    </w:p>
    <w:p w:rsidR="00046DEF" w:rsidRDefault="00046DEF" w:rsidP="006E52A5">
      <w:pPr>
        <w:pStyle w:val="ConsPlusNonformat"/>
        <w:ind w:left="5103"/>
        <w:jc w:val="center"/>
        <w:rPr>
          <w:rFonts w:ascii="Times New Roman" w:hAnsi="Times New Roman" w:cs="Times New Roman"/>
        </w:rPr>
      </w:pPr>
    </w:p>
    <w:p w:rsidR="00046DEF" w:rsidRPr="00A46F82" w:rsidRDefault="00046DEF" w:rsidP="006E52A5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6F82">
        <w:rPr>
          <w:rFonts w:ascii="Times New Roman" w:hAnsi="Times New Roman" w:cs="Times New Roman"/>
          <w:sz w:val="26"/>
          <w:szCs w:val="26"/>
        </w:rPr>
        <w:t>По стоимости, установленной в результате оценки подарка в порядке, предусмотренном законодательством Российской Федерации об оценочной деятельности.</w:t>
      </w:r>
    </w:p>
    <w:p w:rsidR="00046DEF" w:rsidRPr="002760BF" w:rsidRDefault="00046DEF" w:rsidP="006E52A5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959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66"/>
        <w:gridCol w:w="5472"/>
        <w:gridCol w:w="3458"/>
      </w:tblGrid>
      <w:tr w:rsidR="00046DEF" w:rsidRPr="00EA1750" w:rsidTr="00DA5376">
        <w:tc>
          <w:tcPr>
            <w:tcW w:w="666" w:type="dxa"/>
          </w:tcPr>
          <w:p w:rsidR="00046DEF" w:rsidRPr="002760BF" w:rsidRDefault="00046DEF" w:rsidP="006B5D2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472" w:type="dxa"/>
          </w:tcPr>
          <w:p w:rsidR="00046DEF" w:rsidRPr="002760BF" w:rsidRDefault="00046DEF" w:rsidP="00DA537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760BF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3458" w:type="dxa"/>
          </w:tcPr>
          <w:p w:rsidR="00046DEF" w:rsidRPr="002760BF" w:rsidRDefault="00046DEF" w:rsidP="00DA537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760BF">
              <w:rPr>
                <w:rFonts w:ascii="Times New Roman" w:hAnsi="Times New Roman" w:cs="Times New Roman"/>
              </w:rPr>
              <w:t>Количество предметов</w:t>
            </w:r>
          </w:p>
        </w:tc>
      </w:tr>
      <w:tr w:rsidR="00046DEF" w:rsidRPr="00EA1750" w:rsidTr="00DA5376">
        <w:tc>
          <w:tcPr>
            <w:tcW w:w="666" w:type="dxa"/>
          </w:tcPr>
          <w:p w:rsidR="00046DEF" w:rsidRPr="002760BF" w:rsidRDefault="00046DEF" w:rsidP="00DA537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760B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472" w:type="dxa"/>
          </w:tcPr>
          <w:p w:rsidR="00046DEF" w:rsidRPr="002760BF" w:rsidRDefault="00046DEF" w:rsidP="00DA537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58" w:type="dxa"/>
          </w:tcPr>
          <w:p w:rsidR="00046DEF" w:rsidRPr="002760BF" w:rsidRDefault="00046DEF" w:rsidP="00DA537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46DEF" w:rsidRPr="00EA1750" w:rsidTr="00DA5376">
        <w:tc>
          <w:tcPr>
            <w:tcW w:w="6138" w:type="dxa"/>
            <w:gridSpan w:val="2"/>
          </w:tcPr>
          <w:p w:rsidR="00046DEF" w:rsidRPr="002760BF" w:rsidRDefault="00046DEF" w:rsidP="00DA5376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760BF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458" w:type="dxa"/>
          </w:tcPr>
          <w:p w:rsidR="00046DEF" w:rsidRPr="002760BF" w:rsidRDefault="00046DEF" w:rsidP="00DA537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046DEF" w:rsidRPr="002760BF" w:rsidRDefault="00046DEF" w:rsidP="006E52A5">
      <w:pPr>
        <w:pStyle w:val="ConsPlusNormal"/>
        <w:jc w:val="both"/>
        <w:rPr>
          <w:rFonts w:ascii="Times New Roman" w:hAnsi="Times New Roman" w:cs="Times New Roman"/>
        </w:rPr>
      </w:pPr>
    </w:p>
    <w:p w:rsidR="00046DEF" w:rsidRPr="002760BF" w:rsidRDefault="00046DEF" w:rsidP="006E52A5">
      <w:pPr>
        <w:pStyle w:val="ConsPlusNonformat"/>
        <w:jc w:val="both"/>
        <w:rPr>
          <w:rFonts w:ascii="Times New Roman" w:hAnsi="Times New Roman" w:cs="Times New Roman"/>
        </w:rPr>
      </w:pPr>
      <w:r w:rsidRPr="002760BF">
        <w:rPr>
          <w:rFonts w:ascii="Times New Roman" w:hAnsi="Times New Roman" w:cs="Times New Roman"/>
        </w:rPr>
        <w:t>__________________ ____________ _</w:t>
      </w:r>
      <w:r>
        <w:rPr>
          <w:rFonts w:ascii="Times New Roman" w:hAnsi="Times New Roman" w:cs="Times New Roman"/>
        </w:rPr>
        <w:t>________________</w:t>
      </w:r>
      <w:r w:rsidRPr="002760BF"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t xml:space="preserve"> </w:t>
      </w:r>
      <w:r w:rsidRPr="002760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</w:t>
      </w:r>
      <w:r w:rsidRPr="002760BF">
        <w:rPr>
          <w:rFonts w:ascii="Times New Roman" w:hAnsi="Times New Roman" w:cs="Times New Roman"/>
        </w:rPr>
        <w:t xml:space="preserve">__ </w:t>
      </w:r>
      <w:r w:rsidRPr="006B5D2F">
        <w:rPr>
          <w:rFonts w:ascii="Times New Roman" w:hAnsi="Times New Roman" w:cs="Times New Roman"/>
          <w:sz w:val="24"/>
          <w:szCs w:val="24"/>
        </w:rPr>
        <w:t>__________ 20__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46DEF" w:rsidRDefault="00046DEF" w:rsidP="006E52A5">
      <w:pPr>
        <w:pStyle w:val="ConsPlusNonformat"/>
        <w:jc w:val="both"/>
      </w:pPr>
      <w:r w:rsidRPr="002760B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</w:t>
      </w:r>
      <w:r w:rsidRPr="002760BF">
        <w:rPr>
          <w:rFonts w:ascii="Times New Roman" w:hAnsi="Times New Roman" w:cs="Times New Roman"/>
        </w:rPr>
        <w:t xml:space="preserve">(наименование)    </w:t>
      </w:r>
      <w:r>
        <w:rPr>
          <w:rFonts w:ascii="Times New Roman" w:hAnsi="Times New Roman" w:cs="Times New Roman"/>
        </w:rPr>
        <w:t xml:space="preserve">  </w:t>
      </w:r>
      <w:r w:rsidRPr="002760BF">
        <w:rPr>
          <w:rFonts w:ascii="Times New Roman" w:hAnsi="Times New Roman" w:cs="Times New Roman"/>
        </w:rPr>
        <w:t xml:space="preserve">   (подпись) </w:t>
      </w:r>
      <w:r>
        <w:rPr>
          <w:rFonts w:ascii="Times New Roman" w:hAnsi="Times New Roman" w:cs="Times New Roman"/>
        </w:rPr>
        <w:t xml:space="preserve">   </w:t>
      </w:r>
      <w:r w:rsidRPr="002760BF">
        <w:rPr>
          <w:rFonts w:ascii="Times New Roman" w:hAnsi="Times New Roman" w:cs="Times New Roman"/>
        </w:rPr>
        <w:t xml:space="preserve">  (расшифровка должности)</w:t>
      </w:r>
      <w:r>
        <w:rPr>
          <w:rFonts w:ascii="Times New Roman" w:hAnsi="Times New Roman" w:cs="Times New Roman"/>
        </w:rPr>
        <w:t xml:space="preserve"> </w:t>
      </w:r>
      <w:r w:rsidRPr="002760BF">
        <w:rPr>
          <w:rFonts w:ascii="Times New Roman" w:hAnsi="Times New Roman" w:cs="Times New Roman"/>
        </w:rPr>
        <w:t>подписи)</w:t>
      </w:r>
      <w:r>
        <w:t xml:space="preserve"> </w:t>
      </w:r>
    </w:p>
    <w:p w:rsidR="00046DEF" w:rsidRDefault="00046DEF" w:rsidP="006E52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46DEF" w:rsidRPr="00A46F82" w:rsidRDefault="00046DEF" w:rsidP="006E52A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46F82">
        <w:rPr>
          <w:rFonts w:ascii="Times New Roman" w:hAnsi="Times New Roman" w:cs="Times New Roman"/>
          <w:sz w:val="26"/>
          <w:szCs w:val="26"/>
        </w:rPr>
        <w:t xml:space="preserve">Регистрационный номер в журнале регистрации </w:t>
      </w:r>
      <w:r>
        <w:rPr>
          <w:rFonts w:ascii="Times New Roman" w:hAnsi="Times New Roman" w:cs="Times New Roman"/>
          <w:sz w:val="26"/>
          <w:szCs w:val="26"/>
        </w:rPr>
        <w:t xml:space="preserve">заявлений </w:t>
      </w:r>
      <w:r w:rsidRPr="00A46F82">
        <w:rPr>
          <w:rFonts w:ascii="Times New Roman" w:hAnsi="Times New Roman" w:cs="Times New Roman"/>
          <w:sz w:val="26"/>
          <w:szCs w:val="26"/>
        </w:rPr>
        <w:t xml:space="preserve"> _________________</w:t>
      </w:r>
    </w:p>
    <w:p w:rsidR="00046DEF" w:rsidRPr="00A46F82" w:rsidRDefault="00046DEF" w:rsidP="00922FE0">
      <w:pPr>
        <w:pStyle w:val="ConsPlusNormal"/>
        <w:ind w:left="4820"/>
        <w:outlineLvl w:val="1"/>
        <w:rPr>
          <w:sz w:val="26"/>
          <w:szCs w:val="26"/>
        </w:rPr>
      </w:pPr>
      <w:r w:rsidRPr="00A46F82">
        <w:rPr>
          <w:rFonts w:ascii="Times New Roman" w:hAnsi="Times New Roman" w:cs="Times New Roman"/>
          <w:sz w:val="26"/>
          <w:szCs w:val="26"/>
        </w:rPr>
        <w:t xml:space="preserve">                          «__» _________ 20__ г.</w:t>
      </w:r>
    </w:p>
    <w:sectPr w:rsidR="00046DEF" w:rsidRPr="00A46F82" w:rsidSect="00CC290C">
      <w:headerReference w:type="default" r:id="rId6"/>
      <w:pgSz w:w="11905" w:h="16838"/>
      <w:pgMar w:top="1134" w:right="990" w:bottom="993" w:left="1701" w:header="426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DEF" w:rsidRDefault="00046DEF" w:rsidP="005F35FF">
      <w:pPr>
        <w:spacing w:after="0" w:line="240" w:lineRule="auto"/>
      </w:pPr>
      <w:r>
        <w:separator/>
      </w:r>
    </w:p>
  </w:endnote>
  <w:endnote w:type="continuationSeparator" w:id="0">
    <w:p w:rsidR="00046DEF" w:rsidRDefault="00046DEF" w:rsidP="005F3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DEF" w:rsidRDefault="00046DEF" w:rsidP="005F35FF">
      <w:pPr>
        <w:spacing w:after="0" w:line="240" w:lineRule="auto"/>
      </w:pPr>
      <w:r>
        <w:separator/>
      </w:r>
    </w:p>
  </w:footnote>
  <w:footnote w:type="continuationSeparator" w:id="0">
    <w:p w:rsidR="00046DEF" w:rsidRDefault="00046DEF" w:rsidP="005F3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DEF" w:rsidRPr="00086D46" w:rsidRDefault="00046DEF">
    <w:pPr>
      <w:pStyle w:val="Header"/>
      <w:jc w:val="center"/>
      <w:rPr>
        <w:rFonts w:ascii="Times New Roman" w:hAnsi="Times New Roman"/>
        <w:sz w:val="28"/>
        <w:szCs w:val="28"/>
      </w:rPr>
    </w:pPr>
  </w:p>
  <w:p w:rsidR="00046DEF" w:rsidRDefault="00046DE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59F9"/>
    <w:rsid w:val="000025F7"/>
    <w:rsid w:val="000039B1"/>
    <w:rsid w:val="00003D01"/>
    <w:rsid w:val="00004930"/>
    <w:rsid w:val="000053AC"/>
    <w:rsid w:val="00005AA5"/>
    <w:rsid w:val="0000683F"/>
    <w:rsid w:val="00006B92"/>
    <w:rsid w:val="00006BB0"/>
    <w:rsid w:val="00006F8B"/>
    <w:rsid w:val="0000777E"/>
    <w:rsid w:val="000113FD"/>
    <w:rsid w:val="00012394"/>
    <w:rsid w:val="00013CF9"/>
    <w:rsid w:val="00015190"/>
    <w:rsid w:val="00015590"/>
    <w:rsid w:val="00015892"/>
    <w:rsid w:val="00016079"/>
    <w:rsid w:val="000166B0"/>
    <w:rsid w:val="00020285"/>
    <w:rsid w:val="00020387"/>
    <w:rsid w:val="000206AF"/>
    <w:rsid w:val="00021122"/>
    <w:rsid w:val="000222B0"/>
    <w:rsid w:val="00022FF1"/>
    <w:rsid w:val="00023156"/>
    <w:rsid w:val="00023690"/>
    <w:rsid w:val="00023B76"/>
    <w:rsid w:val="000254FF"/>
    <w:rsid w:val="000260AF"/>
    <w:rsid w:val="000262CB"/>
    <w:rsid w:val="00026CFA"/>
    <w:rsid w:val="00027642"/>
    <w:rsid w:val="000321D0"/>
    <w:rsid w:val="00032B2B"/>
    <w:rsid w:val="0003420A"/>
    <w:rsid w:val="0003543B"/>
    <w:rsid w:val="00036D88"/>
    <w:rsid w:val="00037327"/>
    <w:rsid w:val="00037C0B"/>
    <w:rsid w:val="00037EC6"/>
    <w:rsid w:val="00040326"/>
    <w:rsid w:val="00040776"/>
    <w:rsid w:val="000407C1"/>
    <w:rsid w:val="00041BC9"/>
    <w:rsid w:val="00041D2E"/>
    <w:rsid w:val="000424DB"/>
    <w:rsid w:val="00042701"/>
    <w:rsid w:val="00042F02"/>
    <w:rsid w:val="00043D1F"/>
    <w:rsid w:val="000444E7"/>
    <w:rsid w:val="000458C3"/>
    <w:rsid w:val="00046DEF"/>
    <w:rsid w:val="00051222"/>
    <w:rsid w:val="000516C3"/>
    <w:rsid w:val="000525B4"/>
    <w:rsid w:val="00053D2E"/>
    <w:rsid w:val="00054F93"/>
    <w:rsid w:val="00055428"/>
    <w:rsid w:val="000563B0"/>
    <w:rsid w:val="000563C2"/>
    <w:rsid w:val="0006072D"/>
    <w:rsid w:val="000613CC"/>
    <w:rsid w:val="00062862"/>
    <w:rsid w:val="00062FBD"/>
    <w:rsid w:val="00064136"/>
    <w:rsid w:val="00064963"/>
    <w:rsid w:val="000651FF"/>
    <w:rsid w:val="000653B0"/>
    <w:rsid w:val="0006564C"/>
    <w:rsid w:val="00065D17"/>
    <w:rsid w:val="00066BAD"/>
    <w:rsid w:val="0007048F"/>
    <w:rsid w:val="00071102"/>
    <w:rsid w:val="00071AB1"/>
    <w:rsid w:val="000725D7"/>
    <w:rsid w:val="000731CA"/>
    <w:rsid w:val="00074167"/>
    <w:rsid w:val="000746FE"/>
    <w:rsid w:val="00074A7C"/>
    <w:rsid w:val="0007584C"/>
    <w:rsid w:val="00076A3B"/>
    <w:rsid w:val="00080CBF"/>
    <w:rsid w:val="00082EB5"/>
    <w:rsid w:val="00083A63"/>
    <w:rsid w:val="00086D46"/>
    <w:rsid w:val="000875E2"/>
    <w:rsid w:val="000908CC"/>
    <w:rsid w:val="00093F1F"/>
    <w:rsid w:val="00094BC7"/>
    <w:rsid w:val="00094FA7"/>
    <w:rsid w:val="00095497"/>
    <w:rsid w:val="00097447"/>
    <w:rsid w:val="000A0760"/>
    <w:rsid w:val="000A0F26"/>
    <w:rsid w:val="000A1D78"/>
    <w:rsid w:val="000A3A48"/>
    <w:rsid w:val="000A3AE8"/>
    <w:rsid w:val="000A4487"/>
    <w:rsid w:val="000B0A1C"/>
    <w:rsid w:val="000B0ABE"/>
    <w:rsid w:val="000B1DF8"/>
    <w:rsid w:val="000B2929"/>
    <w:rsid w:val="000B4047"/>
    <w:rsid w:val="000B5179"/>
    <w:rsid w:val="000B5217"/>
    <w:rsid w:val="000B5444"/>
    <w:rsid w:val="000B56DA"/>
    <w:rsid w:val="000B5E32"/>
    <w:rsid w:val="000B76D7"/>
    <w:rsid w:val="000B7D31"/>
    <w:rsid w:val="000C07F0"/>
    <w:rsid w:val="000C0CD0"/>
    <w:rsid w:val="000C189C"/>
    <w:rsid w:val="000C2D97"/>
    <w:rsid w:val="000C3882"/>
    <w:rsid w:val="000C3A98"/>
    <w:rsid w:val="000C3F4E"/>
    <w:rsid w:val="000C5261"/>
    <w:rsid w:val="000C6ACA"/>
    <w:rsid w:val="000D0F59"/>
    <w:rsid w:val="000D1800"/>
    <w:rsid w:val="000D2117"/>
    <w:rsid w:val="000D3381"/>
    <w:rsid w:val="000D5660"/>
    <w:rsid w:val="000D5C17"/>
    <w:rsid w:val="000D66CB"/>
    <w:rsid w:val="000D73F1"/>
    <w:rsid w:val="000E07A3"/>
    <w:rsid w:val="000E0B93"/>
    <w:rsid w:val="000E13F3"/>
    <w:rsid w:val="000E16BA"/>
    <w:rsid w:val="000E2A7E"/>
    <w:rsid w:val="000E34DF"/>
    <w:rsid w:val="000E3B84"/>
    <w:rsid w:val="000E3E3A"/>
    <w:rsid w:val="000E55BE"/>
    <w:rsid w:val="000E5B3E"/>
    <w:rsid w:val="000E6E52"/>
    <w:rsid w:val="000F15A9"/>
    <w:rsid w:val="000F1B85"/>
    <w:rsid w:val="000F487A"/>
    <w:rsid w:val="000F6F64"/>
    <w:rsid w:val="000F73D3"/>
    <w:rsid w:val="00100AC7"/>
    <w:rsid w:val="00101741"/>
    <w:rsid w:val="001017F3"/>
    <w:rsid w:val="00101A93"/>
    <w:rsid w:val="00101AC2"/>
    <w:rsid w:val="001049D9"/>
    <w:rsid w:val="00104E40"/>
    <w:rsid w:val="001060FA"/>
    <w:rsid w:val="00107CF7"/>
    <w:rsid w:val="00110476"/>
    <w:rsid w:val="00110C20"/>
    <w:rsid w:val="001121D2"/>
    <w:rsid w:val="001124AF"/>
    <w:rsid w:val="00112F6D"/>
    <w:rsid w:val="001150AD"/>
    <w:rsid w:val="00116CB5"/>
    <w:rsid w:val="001170DC"/>
    <w:rsid w:val="0011767D"/>
    <w:rsid w:val="00117798"/>
    <w:rsid w:val="00122FCF"/>
    <w:rsid w:val="00123832"/>
    <w:rsid w:val="00123DA2"/>
    <w:rsid w:val="001245C5"/>
    <w:rsid w:val="00124C41"/>
    <w:rsid w:val="00126A5F"/>
    <w:rsid w:val="00131B7D"/>
    <w:rsid w:val="00131C6A"/>
    <w:rsid w:val="001324F3"/>
    <w:rsid w:val="00133C27"/>
    <w:rsid w:val="001352A1"/>
    <w:rsid w:val="001366B5"/>
    <w:rsid w:val="00136DF3"/>
    <w:rsid w:val="0014142C"/>
    <w:rsid w:val="00141D0A"/>
    <w:rsid w:val="00141FDB"/>
    <w:rsid w:val="001431C3"/>
    <w:rsid w:val="00144236"/>
    <w:rsid w:val="0014439A"/>
    <w:rsid w:val="0014691B"/>
    <w:rsid w:val="00146E3F"/>
    <w:rsid w:val="00147FDC"/>
    <w:rsid w:val="0015080C"/>
    <w:rsid w:val="00151081"/>
    <w:rsid w:val="001511B3"/>
    <w:rsid w:val="001512A6"/>
    <w:rsid w:val="0015163D"/>
    <w:rsid w:val="001525B1"/>
    <w:rsid w:val="00152981"/>
    <w:rsid w:val="001531DE"/>
    <w:rsid w:val="00155678"/>
    <w:rsid w:val="00155EA4"/>
    <w:rsid w:val="00156C80"/>
    <w:rsid w:val="00157DDD"/>
    <w:rsid w:val="00160374"/>
    <w:rsid w:val="001616D6"/>
    <w:rsid w:val="00162319"/>
    <w:rsid w:val="00163211"/>
    <w:rsid w:val="00163E7F"/>
    <w:rsid w:val="00164C0B"/>
    <w:rsid w:val="001650D0"/>
    <w:rsid w:val="001656F4"/>
    <w:rsid w:val="001668ED"/>
    <w:rsid w:val="0016772D"/>
    <w:rsid w:val="001707C1"/>
    <w:rsid w:val="00170BD9"/>
    <w:rsid w:val="0017149C"/>
    <w:rsid w:val="0017167E"/>
    <w:rsid w:val="00171C78"/>
    <w:rsid w:val="001724C5"/>
    <w:rsid w:val="00172660"/>
    <w:rsid w:val="00172D51"/>
    <w:rsid w:val="001750A1"/>
    <w:rsid w:val="00176635"/>
    <w:rsid w:val="00177803"/>
    <w:rsid w:val="001803E8"/>
    <w:rsid w:val="00180B8B"/>
    <w:rsid w:val="001812E1"/>
    <w:rsid w:val="00183190"/>
    <w:rsid w:val="001834BF"/>
    <w:rsid w:val="00183CAB"/>
    <w:rsid w:val="00186182"/>
    <w:rsid w:val="0018654E"/>
    <w:rsid w:val="001914C9"/>
    <w:rsid w:val="0019153C"/>
    <w:rsid w:val="001938A7"/>
    <w:rsid w:val="001954C5"/>
    <w:rsid w:val="00195507"/>
    <w:rsid w:val="001A2215"/>
    <w:rsid w:val="001A2B0B"/>
    <w:rsid w:val="001A31F6"/>
    <w:rsid w:val="001A3ACC"/>
    <w:rsid w:val="001A5117"/>
    <w:rsid w:val="001A5EAF"/>
    <w:rsid w:val="001B06E2"/>
    <w:rsid w:val="001B296B"/>
    <w:rsid w:val="001B2BFA"/>
    <w:rsid w:val="001B34C8"/>
    <w:rsid w:val="001B38EC"/>
    <w:rsid w:val="001B4703"/>
    <w:rsid w:val="001B6444"/>
    <w:rsid w:val="001B7886"/>
    <w:rsid w:val="001B7A17"/>
    <w:rsid w:val="001C0797"/>
    <w:rsid w:val="001C0950"/>
    <w:rsid w:val="001C0F2C"/>
    <w:rsid w:val="001C1C98"/>
    <w:rsid w:val="001C1FE4"/>
    <w:rsid w:val="001C2D16"/>
    <w:rsid w:val="001C34B5"/>
    <w:rsid w:val="001C36F1"/>
    <w:rsid w:val="001C4D27"/>
    <w:rsid w:val="001C50DC"/>
    <w:rsid w:val="001C7133"/>
    <w:rsid w:val="001C7786"/>
    <w:rsid w:val="001C7CB3"/>
    <w:rsid w:val="001D00A7"/>
    <w:rsid w:val="001D1512"/>
    <w:rsid w:val="001D19AC"/>
    <w:rsid w:val="001D1A66"/>
    <w:rsid w:val="001D47C2"/>
    <w:rsid w:val="001D4A73"/>
    <w:rsid w:val="001D615B"/>
    <w:rsid w:val="001D61AB"/>
    <w:rsid w:val="001D68B6"/>
    <w:rsid w:val="001D7CC6"/>
    <w:rsid w:val="001E0626"/>
    <w:rsid w:val="001E07FB"/>
    <w:rsid w:val="001E0F56"/>
    <w:rsid w:val="001E2794"/>
    <w:rsid w:val="001E27A0"/>
    <w:rsid w:val="001E29CD"/>
    <w:rsid w:val="001E3C20"/>
    <w:rsid w:val="001E4025"/>
    <w:rsid w:val="001E61A9"/>
    <w:rsid w:val="001E667C"/>
    <w:rsid w:val="001F05A3"/>
    <w:rsid w:val="001F2E8E"/>
    <w:rsid w:val="001F37D8"/>
    <w:rsid w:val="001F4AAF"/>
    <w:rsid w:val="001F5387"/>
    <w:rsid w:val="001F5F63"/>
    <w:rsid w:val="001F7217"/>
    <w:rsid w:val="001F749C"/>
    <w:rsid w:val="00200D35"/>
    <w:rsid w:val="00201C63"/>
    <w:rsid w:val="00202296"/>
    <w:rsid w:val="00202CF9"/>
    <w:rsid w:val="00203426"/>
    <w:rsid w:val="00203E25"/>
    <w:rsid w:val="0020514B"/>
    <w:rsid w:val="00205ECC"/>
    <w:rsid w:val="002066EA"/>
    <w:rsid w:val="00206D2A"/>
    <w:rsid w:val="00206E38"/>
    <w:rsid w:val="00207587"/>
    <w:rsid w:val="00207FB7"/>
    <w:rsid w:val="002121FD"/>
    <w:rsid w:val="00212664"/>
    <w:rsid w:val="0021368D"/>
    <w:rsid w:val="002139E6"/>
    <w:rsid w:val="00214007"/>
    <w:rsid w:val="0021591E"/>
    <w:rsid w:val="002170EF"/>
    <w:rsid w:val="00217C46"/>
    <w:rsid w:val="00220433"/>
    <w:rsid w:val="00222B2F"/>
    <w:rsid w:val="0022384C"/>
    <w:rsid w:val="002238FA"/>
    <w:rsid w:val="0022408E"/>
    <w:rsid w:val="002243A6"/>
    <w:rsid w:val="002246ED"/>
    <w:rsid w:val="00230470"/>
    <w:rsid w:val="00231767"/>
    <w:rsid w:val="00231C31"/>
    <w:rsid w:val="0023477C"/>
    <w:rsid w:val="002365FA"/>
    <w:rsid w:val="0023663B"/>
    <w:rsid w:val="002370D2"/>
    <w:rsid w:val="002377A2"/>
    <w:rsid w:val="002379EC"/>
    <w:rsid w:val="00240FDB"/>
    <w:rsid w:val="002411A8"/>
    <w:rsid w:val="002431A8"/>
    <w:rsid w:val="002433B4"/>
    <w:rsid w:val="00243C1F"/>
    <w:rsid w:val="00244940"/>
    <w:rsid w:val="0024564C"/>
    <w:rsid w:val="00245DE2"/>
    <w:rsid w:val="002463F5"/>
    <w:rsid w:val="00250571"/>
    <w:rsid w:val="00251F5A"/>
    <w:rsid w:val="00254911"/>
    <w:rsid w:val="00255680"/>
    <w:rsid w:val="00256733"/>
    <w:rsid w:val="00256BEB"/>
    <w:rsid w:val="00257E0F"/>
    <w:rsid w:val="002601A9"/>
    <w:rsid w:val="002619A2"/>
    <w:rsid w:val="002625B8"/>
    <w:rsid w:val="00263298"/>
    <w:rsid w:val="002633A5"/>
    <w:rsid w:val="00263C6C"/>
    <w:rsid w:val="00263E8F"/>
    <w:rsid w:val="00264213"/>
    <w:rsid w:val="0026557A"/>
    <w:rsid w:val="00265F86"/>
    <w:rsid w:val="00265FF6"/>
    <w:rsid w:val="0027104C"/>
    <w:rsid w:val="00271C3D"/>
    <w:rsid w:val="002728BF"/>
    <w:rsid w:val="00274092"/>
    <w:rsid w:val="0027413D"/>
    <w:rsid w:val="002743C7"/>
    <w:rsid w:val="002760BF"/>
    <w:rsid w:val="00276C3A"/>
    <w:rsid w:val="00280919"/>
    <w:rsid w:val="00282A96"/>
    <w:rsid w:val="00282CEF"/>
    <w:rsid w:val="00283926"/>
    <w:rsid w:val="002846CE"/>
    <w:rsid w:val="00284DA7"/>
    <w:rsid w:val="0028560A"/>
    <w:rsid w:val="002870E4"/>
    <w:rsid w:val="002910CB"/>
    <w:rsid w:val="00292685"/>
    <w:rsid w:val="002932B0"/>
    <w:rsid w:val="00293559"/>
    <w:rsid w:val="00293669"/>
    <w:rsid w:val="00294EB8"/>
    <w:rsid w:val="00296854"/>
    <w:rsid w:val="00296DA2"/>
    <w:rsid w:val="002A26E7"/>
    <w:rsid w:val="002A5DC8"/>
    <w:rsid w:val="002A64E2"/>
    <w:rsid w:val="002A799B"/>
    <w:rsid w:val="002B19F1"/>
    <w:rsid w:val="002B1E11"/>
    <w:rsid w:val="002B2257"/>
    <w:rsid w:val="002B2907"/>
    <w:rsid w:val="002B4911"/>
    <w:rsid w:val="002B4A0D"/>
    <w:rsid w:val="002B4CDB"/>
    <w:rsid w:val="002B562E"/>
    <w:rsid w:val="002B7539"/>
    <w:rsid w:val="002B78B1"/>
    <w:rsid w:val="002C0495"/>
    <w:rsid w:val="002C1AF2"/>
    <w:rsid w:val="002C2577"/>
    <w:rsid w:val="002C27DE"/>
    <w:rsid w:val="002C3367"/>
    <w:rsid w:val="002C3843"/>
    <w:rsid w:val="002C38A0"/>
    <w:rsid w:val="002C63CB"/>
    <w:rsid w:val="002C6946"/>
    <w:rsid w:val="002C71BB"/>
    <w:rsid w:val="002C7466"/>
    <w:rsid w:val="002C75C3"/>
    <w:rsid w:val="002D0494"/>
    <w:rsid w:val="002D05F4"/>
    <w:rsid w:val="002D169A"/>
    <w:rsid w:val="002D2874"/>
    <w:rsid w:val="002D5015"/>
    <w:rsid w:val="002D6294"/>
    <w:rsid w:val="002D6632"/>
    <w:rsid w:val="002D6C70"/>
    <w:rsid w:val="002D70DA"/>
    <w:rsid w:val="002E02DC"/>
    <w:rsid w:val="002E2B0E"/>
    <w:rsid w:val="002E3BE0"/>
    <w:rsid w:val="002E3BF6"/>
    <w:rsid w:val="002E5543"/>
    <w:rsid w:val="002E6907"/>
    <w:rsid w:val="002F1ACC"/>
    <w:rsid w:val="002F27F3"/>
    <w:rsid w:val="002F2847"/>
    <w:rsid w:val="002F38E2"/>
    <w:rsid w:val="002F3F71"/>
    <w:rsid w:val="002F58D3"/>
    <w:rsid w:val="002F6423"/>
    <w:rsid w:val="002F6663"/>
    <w:rsid w:val="002F7D3B"/>
    <w:rsid w:val="002F7FDA"/>
    <w:rsid w:val="00300163"/>
    <w:rsid w:val="00300536"/>
    <w:rsid w:val="00300C6F"/>
    <w:rsid w:val="0030377E"/>
    <w:rsid w:val="003045D4"/>
    <w:rsid w:val="00310ECB"/>
    <w:rsid w:val="003127ED"/>
    <w:rsid w:val="00312FAA"/>
    <w:rsid w:val="003136AD"/>
    <w:rsid w:val="00313733"/>
    <w:rsid w:val="00313CA2"/>
    <w:rsid w:val="00314966"/>
    <w:rsid w:val="00316298"/>
    <w:rsid w:val="00316592"/>
    <w:rsid w:val="0031712C"/>
    <w:rsid w:val="0032089F"/>
    <w:rsid w:val="00320BEC"/>
    <w:rsid w:val="00322311"/>
    <w:rsid w:val="00322F22"/>
    <w:rsid w:val="0032321E"/>
    <w:rsid w:val="00323382"/>
    <w:rsid w:val="003248E7"/>
    <w:rsid w:val="00324A51"/>
    <w:rsid w:val="00325088"/>
    <w:rsid w:val="00325493"/>
    <w:rsid w:val="00325C48"/>
    <w:rsid w:val="00326CD1"/>
    <w:rsid w:val="0032719E"/>
    <w:rsid w:val="00327D2D"/>
    <w:rsid w:val="00332189"/>
    <w:rsid w:val="00332B1C"/>
    <w:rsid w:val="00333B8F"/>
    <w:rsid w:val="00334CAB"/>
    <w:rsid w:val="003356CE"/>
    <w:rsid w:val="00335749"/>
    <w:rsid w:val="00337EF9"/>
    <w:rsid w:val="00340463"/>
    <w:rsid w:val="00340D17"/>
    <w:rsid w:val="00340F1D"/>
    <w:rsid w:val="00341475"/>
    <w:rsid w:val="00341A19"/>
    <w:rsid w:val="003444CF"/>
    <w:rsid w:val="003448BE"/>
    <w:rsid w:val="00345B4C"/>
    <w:rsid w:val="00345F4A"/>
    <w:rsid w:val="00346F54"/>
    <w:rsid w:val="0034727D"/>
    <w:rsid w:val="00352247"/>
    <w:rsid w:val="00354E19"/>
    <w:rsid w:val="00355801"/>
    <w:rsid w:val="0035586B"/>
    <w:rsid w:val="00355FD2"/>
    <w:rsid w:val="003568EB"/>
    <w:rsid w:val="00357D75"/>
    <w:rsid w:val="00360952"/>
    <w:rsid w:val="00360C18"/>
    <w:rsid w:val="00361F6F"/>
    <w:rsid w:val="0036213E"/>
    <w:rsid w:val="0036222E"/>
    <w:rsid w:val="003622A9"/>
    <w:rsid w:val="0036241F"/>
    <w:rsid w:val="003646E4"/>
    <w:rsid w:val="003665B9"/>
    <w:rsid w:val="00367461"/>
    <w:rsid w:val="00367876"/>
    <w:rsid w:val="00367B93"/>
    <w:rsid w:val="00370379"/>
    <w:rsid w:val="00370941"/>
    <w:rsid w:val="00373234"/>
    <w:rsid w:val="00373F17"/>
    <w:rsid w:val="00374AAC"/>
    <w:rsid w:val="00374CBE"/>
    <w:rsid w:val="0037547B"/>
    <w:rsid w:val="00377415"/>
    <w:rsid w:val="00377D3C"/>
    <w:rsid w:val="0038176D"/>
    <w:rsid w:val="00383D44"/>
    <w:rsid w:val="003840B5"/>
    <w:rsid w:val="00385FF8"/>
    <w:rsid w:val="003860B9"/>
    <w:rsid w:val="00387E21"/>
    <w:rsid w:val="003925C6"/>
    <w:rsid w:val="00392A79"/>
    <w:rsid w:val="00392CE9"/>
    <w:rsid w:val="0039423B"/>
    <w:rsid w:val="003953AE"/>
    <w:rsid w:val="00395C68"/>
    <w:rsid w:val="003974A5"/>
    <w:rsid w:val="003A0F9C"/>
    <w:rsid w:val="003A1B01"/>
    <w:rsid w:val="003A2173"/>
    <w:rsid w:val="003A22C5"/>
    <w:rsid w:val="003A35D9"/>
    <w:rsid w:val="003A3D69"/>
    <w:rsid w:val="003A4461"/>
    <w:rsid w:val="003A4E29"/>
    <w:rsid w:val="003A5306"/>
    <w:rsid w:val="003A587F"/>
    <w:rsid w:val="003A5D60"/>
    <w:rsid w:val="003B0099"/>
    <w:rsid w:val="003B03A6"/>
    <w:rsid w:val="003B1D0C"/>
    <w:rsid w:val="003B22C8"/>
    <w:rsid w:val="003B2E82"/>
    <w:rsid w:val="003B307B"/>
    <w:rsid w:val="003B30CD"/>
    <w:rsid w:val="003B491E"/>
    <w:rsid w:val="003B7FDA"/>
    <w:rsid w:val="003C0CE8"/>
    <w:rsid w:val="003C16F3"/>
    <w:rsid w:val="003C34A6"/>
    <w:rsid w:val="003C41E8"/>
    <w:rsid w:val="003C4ED1"/>
    <w:rsid w:val="003C5A4D"/>
    <w:rsid w:val="003C70CA"/>
    <w:rsid w:val="003C722F"/>
    <w:rsid w:val="003D0EE6"/>
    <w:rsid w:val="003D15C1"/>
    <w:rsid w:val="003D1E22"/>
    <w:rsid w:val="003D36CE"/>
    <w:rsid w:val="003D429C"/>
    <w:rsid w:val="003D47E2"/>
    <w:rsid w:val="003D4B90"/>
    <w:rsid w:val="003D5B96"/>
    <w:rsid w:val="003D5EB3"/>
    <w:rsid w:val="003D6C33"/>
    <w:rsid w:val="003E0C22"/>
    <w:rsid w:val="003E1775"/>
    <w:rsid w:val="003E2D21"/>
    <w:rsid w:val="003E3539"/>
    <w:rsid w:val="003E3D05"/>
    <w:rsid w:val="003E4C2E"/>
    <w:rsid w:val="003E4E7D"/>
    <w:rsid w:val="003E597E"/>
    <w:rsid w:val="003E657D"/>
    <w:rsid w:val="003F3097"/>
    <w:rsid w:val="003F4605"/>
    <w:rsid w:val="003F4E57"/>
    <w:rsid w:val="003F4EF7"/>
    <w:rsid w:val="003F5029"/>
    <w:rsid w:val="003F59E7"/>
    <w:rsid w:val="003F6098"/>
    <w:rsid w:val="003F61C9"/>
    <w:rsid w:val="003F648C"/>
    <w:rsid w:val="003F64E0"/>
    <w:rsid w:val="003F67C7"/>
    <w:rsid w:val="003F6EEC"/>
    <w:rsid w:val="003F726F"/>
    <w:rsid w:val="003F77F7"/>
    <w:rsid w:val="0040196D"/>
    <w:rsid w:val="00401F0A"/>
    <w:rsid w:val="00402416"/>
    <w:rsid w:val="004031EB"/>
    <w:rsid w:val="004056E4"/>
    <w:rsid w:val="00405AE7"/>
    <w:rsid w:val="00405B10"/>
    <w:rsid w:val="00407267"/>
    <w:rsid w:val="00407461"/>
    <w:rsid w:val="00410D26"/>
    <w:rsid w:val="0041661A"/>
    <w:rsid w:val="00420B46"/>
    <w:rsid w:val="00422BE0"/>
    <w:rsid w:val="00424ACD"/>
    <w:rsid w:val="004252EB"/>
    <w:rsid w:val="00425BD3"/>
    <w:rsid w:val="00431DD9"/>
    <w:rsid w:val="00433475"/>
    <w:rsid w:val="00434992"/>
    <w:rsid w:val="004359D0"/>
    <w:rsid w:val="00435C0A"/>
    <w:rsid w:val="00435CCA"/>
    <w:rsid w:val="00435D9A"/>
    <w:rsid w:val="00435EF0"/>
    <w:rsid w:val="00437720"/>
    <w:rsid w:val="00440A74"/>
    <w:rsid w:val="00441069"/>
    <w:rsid w:val="00441119"/>
    <w:rsid w:val="0044113F"/>
    <w:rsid w:val="004414C1"/>
    <w:rsid w:val="004450E8"/>
    <w:rsid w:val="00445111"/>
    <w:rsid w:val="00446378"/>
    <w:rsid w:val="00447293"/>
    <w:rsid w:val="004504CD"/>
    <w:rsid w:val="00450DDA"/>
    <w:rsid w:val="00450F32"/>
    <w:rsid w:val="00450FF1"/>
    <w:rsid w:val="00451728"/>
    <w:rsid w:val="00451936"/>
    <w:rsid w:val="00452661"/>
    <w:rsid w:val="00452B28"/>
    <w:rsid w:val="00456D2C"/>
    <w:rsid w:val="0045790F"/>
    <w:rsid w:val="004601D7"/>
    <w:rsid w:val="00460525"/>
    <w:rsid w:val="00460650"/>
    <w:rsid w:val="00462104"/>
    <w:rsid w:val="00462D1F"/>
    <w:rsid w:val="0046524C"/>
    <w:rsid w:val="00465FFE"/>
    <w:rsid w:val="00470452"/>
    <w:rsid w:val="00471564"/>
    <w:rsid w:val="00471A51"/>
    <w:rsid w:val="00471B5A"/>
    <w:rsid w:val="00471C01"/>
    <w:rsid w:val="0047280F"/>
    <w:rsid w:val="00472CAF"/>
    <w:rsid w:val="0047405E"/>
    <w:rsid w:val="00474C1E"/>
    <w:rsid w:val="00474C56"/>
    <w:rsid w:val="00474FEE"/>
    <w:rsid w:val="004756A4"/>
    <w:rsid w:val="00476B38"/>
    <w:rsid w:val="00476F90"/>
    <w:rsid w:val="004771A2"/>
    <w:rsid w:val="00480296"/>
    <w:rsid w:val="0048073F"/>
    <w:rsid w:val="004840E3"/>
    <w:rsid w:val="0048421C"/>
    <w:rsid w:val="004843E9"/>
    <w:rsid w:val="0048742C"/>
    <w:rsid w:val="00487568"/>
    <w:rsid w:val="00487C1F"/>
    <w:rsid w:val="00490076"/>
    <w:rsid w:val="004901C3"/>
    <w:rsid w:val="004925EA"/>
    <w:rsid w:val="00492D49"/>
    <w:rsid w:val="00493F8D"/>
    <w:rsid w:val="004956CB"/>
    <w:rsid w:val="004975B3"/>
    <w:rsid w:val="004976A7"/>
    <w:rsid w:val="00497C0D"/>
    <w:rsid w:val="004A13FA"/>
    <w:rsid w:val="004A15BD"/>
    <w:rsid w:val="004A1E85"/>
    <w:rsid w:val="004A1F9C"/>
    <w:rsid w:val="004A214A"/>
    <w:rsid w:val="004A2C9B"/>
    <w:rsid w:val="004A2DAB"/>
    <w:rsid w:val="004A38F1"/>
    <w:rsid w:val="004A482E"/>
    <w:rsid w:val="004A48D7"/>
    <w:rsid w:val="004A4FBC"/>
    <w:rsid w:val="004A6FDD"/>
    <w:rsid w:val="004A7497"/>
    <w:rsid w:val="004A7AB4"/>
    <w:rsid w:val="004A7DDD"/>
    <w:rsid w:val="004B0DCD"/>
    <w:rsid w:val="004B14BD"/>
    <w:rsid w:val="004B2434"/>
    <w:rsid w:val="004B4F5B"/>
    <w:rsid w:val="004B59EB"/>
    <w:rsid w:val="004B7B45"/>
    <w:rsid w:val="004B7F91"/>
    <w:rsid w:val="004C02CA"/>
    <w:rsid w:val="004C0647"/>
    <w:rsid w:val="004C141F"/>
    <w:rsid w:val="004C15E9"/>
    <w:rsid w:val="004C1F83"/>
    <w:rsid w:val="004C21D4"/>
    <w:rsid w:val="004C42DB"/>
    <w:rsid w:val="004C5019"/>
    <w:rsid w:val="004C52A2"/>
    <w:rsid w:val="004C53BD"/>
    <w:rsid w:val="004C60EC"/>
    <w:rsid w:val="004C77A8"/>
    <w:rsid w:val="004D0019"/>
    <w:rsid w:val="004D10C6"/>
    <w:rsid w:val="004D1A27"/>
    <w:rsid w:val="004D2205"/>
    <w:rsid w:val="004D2982"/>
    <w:rsid w:val="004D2C20"/>
    <w:rsid w:val="004D419E"/>
    <w:rsid w:val="004D559C"/>
    <w:rsid w:val="004D5E7C"/>
    <w:rsid w:val="004D600C"/>
    <w:rsid w:val="004D6057"/>
    <w:rsid w:val="004D6239"/>
    <w:rsid w:val="004D6E09"/>
    <w:rsid w:val="004D7D21"/>
    <w:rsid w:val="004D7DF1"/>
    <w:rsid w:val="004E0E2F"/>
    <w:rsid w:val="004E1E91"/>
    <w:rsid w:val="004E26AE"/>
    <w:rsid w:val="004E2852"/>
    <w:rsid w:val="004E31D7"/>
    <w:rsid w:val="004E344F"/>
    <w:rsid w:val="004E53AC"/>
    <w:rsid w:val="004E72E4"/>
    <w:rsid w:val="004E7C96"/>
    <w:rsid w:val="004F14C5"/>
    <w:rsid w:val="004F3E01"/>
    <w:rsid w:val="004F45D7"/>
    <w:rsid w:val="004F52F5"/>
    <w:rsid w:val="004F7DFD"/>
    <w:rsid w:val="00500B0F"/>
    <w:rsid w:val="005012BA"/>
    <w:rsid w:val="00501823"/>
    <w:rsid w:val="00501C99"/>
    <w:rsid w:val="0050231D"/>
    <w:rsid w:val="0050291C"/>
    <w:rsid w:val="00502BAE"/>
    <w:rsid w:val="00503755"/>
    <w:rsid w:val="00503DC5"/>
    <w:rsid w:val="005047D6"/>
    <w:rsid w:val="00504F11"/>
    <w:rsid w:val="0050507C"/>
    <w:rsid w:val="00505FF9"/>
    <w:rsid w:val="0050789B"/>
    <w:rsid w:val="00507F80"/>
    <w:rsid w:val="00511AC9"/>
    <w:rsid w:val="00512ED5"/>
    <w:rsid w:val="00516034"/>
    <w:rsid w:val="00516463"/>
    <w:rsid w:val="00516BA9"/>
    <w:rsid w:val="005171C5"/>
    <w:rsid w:val="00517718"/>
    <w:rsid w:val="0051771C"/>
    <w:rsid w:val="00520F09"/>
    <w:rsid w:val="005221B8"/>
    <w:rsid w:val="005221CC"/>
    <w:rsid w:val="005222CA"/>
    <w:rsid w:val="0052305F"/>
    <w:rsid w:val="005237AD"/>
    <w:rsid w:val="005249BB"/>
    <w:rsid w:val="00525F74"/>
    <w:rsid w:val="0053161F"/>
    <w:rsid w:val="00532CA7"/>
    <w:rsid w:val="00533ABA"/>
    <w:rsid w:val="00533C0F"/>
    <w:rsid w:val="00533DD3"/>
    <w:rsid w:val="005343C7"/>
    <w:rsid w:val="0053449D"/>
    <w:rsid w:val="00535F42"/>
    <w:rsid w:val="005407F6"/>
    <w:rsid w:val="0054160F"/>
    <w:rsid w:val="00541945"/>
    <w:rsid w:val="0054266A"/>
    <w:rsid w:val="00542B18"/>
    <w:rsid w:val="00543E5A"/>
    <w:rsid w:val="00547D84"/>
    <w:rsid w:val="0055454F"/>
    <w:rsid w:val="00555024"/>
    <w:rsid w:val="00556229"/>
    <w:rsid w:val="00562043"/>
    <w:rsid w:val="00562A10"/>
    <w:rsid w:val="00562CA4"/>
    <w:rsid w:val="00563F60"/>
    <w:rsid w:val="00564783"/>
    <w:rsid w:val="005648DE"/>
    <w:rsid w:val="00564B25"/>
    <w:rsid w:val="00564B8B"/>
    <w:rsid w:val="00564E06"/>
    <w:rsid w:val="0056591B"/>
    <w:rsid w:val="00565D0E"/>
    <w:rsid w:val="0056678D"/>
    <w:rsid w:val="00566B42"/>
    <w:rsid w:val="0057023E"/>
    <w:rsid w:val="00570483"/>
    <w:rsid w:val="0057075E"/>
    <w:rsid w:val="0057166C"/>
    <w:rsid w:val="00575BA1"/>
    <w:rsid w:val="00575CFB"/>
    <w:rsid w:val="00576AEF"/>
    <w:rsid w:val="00576BDF"/>
    <w:rsid w:val="00577DEC"/>
    <w:rsid w:val="00580559"/>
    <w:rsid w:val="005816B8"/>
    <w:rsid w:val="005822C1"/>
    <w:rsid w:val="005824D0"/>
    <w:rsid w:val="00583679"/>
    <w:rsid w:val="005852AA"/>
    <w:rsid w:val="00586492"/>
    <w:rsid w:val="00587C8E"/>
    <w:rsid w:val="005900CD"/>
    <w:rsid w:val="00591483"/>
    <w:rsid w:val="00592250"/>
    <w:rsid w:val="00594F60"/>
    <w:rsid w:val="005955CC"/>
    <w:rsid w:val="00595901"/>
    <w:rsid w:val="00597404"/>
    <w:rsid w:val="005978A1"/>
    <w:rsid w:val="005A23F4"/>
    <w:rsid w:val="005A247A"/>
    <w:rsid w:val="005A2981"/>
    <w:rsid w:val="005A3BC0"/>
    <w:rsid w:val="005A3DCA"/>
    <w:rsid w:val="005A41F8"/>
    <w:rsid w:val="005A42FC"/>
    <w:rsid w:val="005A478C"/>
    <w:rsid w:val="005A5A3E"/>
    <w:rsid w:val="005A5CF5"/>
    <w:rsid w:val="005A6DD0"/>
    <w:rsid w:val="005A72D3"/>
    <w:rsid w:val="005A7624"/>
    <w:rsid w:val="005B0624"/>
    <w:rsid w:val="005B0655"/>
    <w:rsid w:val="005B1E1B"/>
    <w:rsid w:val="005B28C6"/>
    <w:rsid w:val="005B376A"/>
    <w:rsid w:val="005B5B46"/>
    <w:rsid w:val="005B61AC"/>
    <w:rsid w:val="005B6A71"/>
    <w:rsid w:val="005B6F8E"/>
    <w:rsid w:val="005B71E9"/>
    <w:rsid w:val="005B7DCF"/>
    <w:rsid w:val="005C234F"/>
    <w:rsid w:val="005C5C3D"/>
    <w:rsid w:val="005C5D8A"/>
    <w:rsid w:val="005C5DC1"/>
    <w:rsid w:val="005C5E5A"/>
    <w:rsid w:val="005C6A59"/>
    <w:rsid w:val="005C7FA5"/>
    <w:rsid w:val="005D0956"/>
    <w:rsid w:val="005D0C99"/>
    <w:rsid w:val="005D27F6"/>
    <w:rsid w:val="005D2B5E"/>
    <w:rsid w:val="005D466E"/>
    <w:rsid w:val="005D4AD9"/>
    <w:rsid w:val="005D67EE"/>
    <w:rsid w:val="005D6DF0"/>
    <w:rsid w:val="005D7502"/>
    <w:rsid w:val="005D7D10"/>
    <w:rsid w:val="005E0579"/>
    <w:rsid w:val="005E1020"/>
    <w:rsid w:val="005E1E32"/>
    <w:rsid w:val="005E1F88"/>
    <w:rsid w:val="005E2832"/>
    <w:rsid w:val="005E4E60"/>
    <w:rsid w:val="005E66FE"/>
    <w:rsid w:val="005E6C64"/>
    <w:rsid w:val="005E7416"/>
    <w:rsid w:val="005E7CA9"/>
    <w:rsid w:val="005F0BF9"/>
    <w:rsid w:val="005F1029"/>
    <w:rsid w:val="005F1074"/>
    <w:rsid w:val="005F11AA"/>
    <w:rsid w:val="005F35FF"/>
    <w:rsid w:val="005F3E0E"/>
    <w:rsid w:val="005F430F"/>
    <w:rsid w:val="005F4696"/>
    <w:rsid w:val="005F49B4"/>
    <w:rsid w:val="005F5312"/>
    <w:rsid w:val="005F5878"/>
    <w:rsid w:val="005F7BB1"/>
    <w:rsid w:val="0060034E"/>
    <w:rsid w:val="00601BFA"/>
    <w:rsid w:val="00601D92"/>
    <w:rsid w:val="00602748"/>
    <w:rsid w:val="006028AB"/>
    <w:rsid w:val="00603E70"/>
    <w:rsid w:val="00604079"/>
    <w:rsid w:val="00604636"/>
    <w:rsid w:val="00605C82"/>
    <w:rsid w:val="00607C6A"/>
    <w:rsid w:val="00607D8F"/>
    <w:rsid w:val="006101E8"/>
    <w:rsid w:val="006108DF"/>
    <w:rsid w:val="00611892"/>
    <w:rsid w:val="00612862"/>
    <w:rsid w:val="006128A6"/>
    <w:rsid w:val="00612A0D"/>
    <w:rsid w:val="00613668"/>
    <w:rsid w:val="006149C1"/>
    <w:rsid w:val="00614AFF"/>
    <w:rsid w:val="006200B0"/>
    <w:rsid w:val="006226C8"/>
    <w:rsid w:val="006231BD"/>
    <w:rsid w:val="00623E05"/>
    <w:rsid w:val="00623F87"/>
    <w:rsid w:val="0062409C"/>
    <w:rsid w:val="00624F40"/>
    <w:rsid w:val="00625A66"/>
    <w:rsid w:val="00627090"/>
    <w:rsid w:val="00627191"/>
    <w:rsid w:val="0062783C"/>
    <w:rsid w:val="006305ED"/>
    <w:rsid w:val="00630FEF"/>
    <w:rsid w:val="00631005"/>
    <w:rsid w:val="006314EA"/>
    <w:rsid w:val="006321E4"/>
    <w:rsid w:val="00632E30"/>
    <w:rsid w:val="00633589"/>
    <w:rsid w:val="0063390A"/>
    <w:rsid w:val="00634E85"/>
    <w:rsid w:val="0063588F"/>
    <w:rsid w:val="0063641A"/>
    <w:rsid w:val="00636592"/>
    <w:rsid w:val="0063725B"/>
    <w:rsid w:val="00637BE7"/>
    <w:rsid w:val="00641CB6"/>
    <w:rsid w:val="00642318"/>
    <w:rsid w:val="00642C07"/>
    <w:rsid w:val="00642F77"/>
    <w:rsid w:val="00645E35"/>
    <w:rsid w:val="00646BE8"/>
    <w:rsid w:val="00646D11"/>
    <w:rsid w:val="00646E59"/>
    <w:rsid w:val="00646FD6"/>
    <w:rsid w:val="0064775E"/>
    <w:rsid w:val="0065013A"/>
    <w:rsid w:val="0065039E"/>
    <w:rsid w:val="0065132D"/>
    <w:rsid w:val="006513AA"/>
    <w:rsid w:val="0065259D"/>
    <w:rsid w:val="00653580"/>
    <w:rsid w:val="006541D9"/>
    <w:rsid w:val="00654535"/>
    <w:rsid w:val="00654C3C"/>
    <w:rsid w:val="00655068"/>
    <w:rsid w:val="006551CC"/>
    <w:rsid w:val="0065523E"/>
    <w:rsid w:val="006608CF"/>
    <w:rsid w:val="0066206B"/>
    <w:rsid w:val="00662D3F"/>
    <w:rsid w:val="006635D4"/>
    <w:rsid w:val="006637A7"/>
    <w:rsid w:val="00665FB1"/>
    <w:rsid w:val="00667880"/>
    <w:rsid w:val="0066798B"/>
    <w:rsid w:val="006702A4"/>
    <w:rsid w:val="006706AD"/>
    <w:rsid w:val="00671A35"/>
    <w:rsid w:val="00672326"/>
    <w:rsid w:val="0067532B"/>
    <w:rsid w:val="00676804"/>
    <w:rsid w:val="00676CBE"/>
    <w:rsid w:val="00680EA3"/>
    <w:rsid w:val="0068162D"/>
    <w:rsid w:val="006820E0"/>
    <w:rsid w:val="006855FC"/>
    <w:rsid w:val="00685D0B"/>
    <w:rsid w:val="00686B0D"/>
    <w:rsid w:val="00686F5A"/>
    <w:rsid w:val="00687F80"/>
    <w:rsid w:val="00687FA1"/>
    <w:rsid w:val="00690EBA"/>
    <w:rsid w:val="00692750"/>
    <w:rsid w:val="00693701"/>
    <w:rsid w:val="00693F6D"/>
    <w:rsid w:val="00694300"/>
    <w:rsid w:val="00695C2B"/>
    <w:rsid w:val="0069600E"/>
    <w:rsid w:val="00696077"/>
    <w:rsid w:val="00696AE1"/>
    <w:rsid w:val="00696FA8"/>
    <w:rsid w:val="006970D2"/>
    <w:rsid w:val="006A2C2E"/>
    <w:rsid w:val="006A3857"/>
    <w:rsid w:val="006A49F1"/>
    <w:rsid w:val="006A5262"/>
    <w:rsid w:val="006A5331"/>
    <w:rsid w:val="006A625A"/>
    <w:rsid w:val="006A695C"/>
    <w:rsid w:val="006A72A0"/>
    <w:rsid w:val="006A7E70"/>
    <w:rsid w:val="006B1A6B"/>
    <w:rsid w:val="006B2683"/>
    <w:rsid w:val="006B293B"/>
    <w:rsid w:val="006B29B3"/>
    <w:rsid w:val="006B3006"/>
    <w:rsid w:val="006B3337"/>
    <w:rsid w:val="006B591D"/>
    <w:rsid w:val="006B5D2F"/>
    <w:rsid w:val="006B683F"/>
    <w:rsid w:val="006B7C83"/>
    <w:rsid w:val="006C2799"/>
    <w:rsid w:val="006C404A"/>
    <w:rsid w:val="006C53A5"/>
    <w:rsid w:val="006C5D1A"/>
    <w:rsid w:val="006C6F3D"/>
    <w:rsid w:val="006C7A7D"/>
    <w:rsid w:val="006D0101"/>
    <w:rsid w:val="006D06BB"/>
    <w:rsid w:val="006D30F0"/>
    <w:rsid w:val="006D398B"/>
    <w:rsid w:val="006D5A05"/>
    <w:rsid w:val="006D619C"/>
    <w:rsid w:val="006D6D15"/>
    <w:rsid w:val="006D7488"/>
    <w:rsid w:val="006E0A50"/>
    <w:rsid w:val="006E1C8C"/>
    <w:rsid w:val="006E2C12"/>
    <w:rsid w:val="006E2C8C"/>
    <w:rsid w:val="006E3800"/>
    <w:rsid w:val="006E3F61"/>
    <w:rsid w:val="006E52A5"/>
    <w:rsid w:val="006E5E04"/>
    <w:rsid w:val="006F072D"/>
    <w:rsid w:val="006F0BF4"/>
    <w:rsid w:val="006F0F4B"/>
    <w:rsid w:val="006F1F6B"/>
    <w:rsid w:val="006F231E"/>
    <w:rsid w:val="006F259B"/>
    <w:rsid w:val="006F34B9"/>
    <w:rsid w:val="006F436C"/>
    <w:rsid w:val="006F43B1"/>
    <w:rsid w:val="006F4D80"/>
    <w:rsid w:val="006F5D03"/>
    <w:rsid w:val="007000B7"/>
    <w:rsid w:val="00700BCE"/>
    <w:rsid w:val="00701645"/>
    <w:rsid w:val="0070198B"/>
    <w:rsid w:val="00702509"/>
    <w:rsid w:val="00702D9A"/>
    <w:rsid w:val="007030B8"/>
    <w:rsid w:val="0070491B"/>
    <w:rsid w:val="00704B51"/>
    <w:rsid w:val="00706D35"/>
    <w:rsid w:val="007111D2"/>
    <w:rsid w:val="0071333E"/>
    <w:rsid w:val="00713AA3"/>
    <w:rsid w:val="00713FB8"/>
    <w:rsid w:val="0071419E"/>
    <w:rsid w:val="00714561"/>
    <w:rsid w:val="007149B0"/>
    <w:rsid w:val="00715746"/>
    <w:rsid w:val="00715FC7"/>
    <w:rsid w:val="007162CF"/>
    <w:rsid w:val="007174D6"/>
    <w:rsid w:val="007177B6"/>
    <w:rsid w:val="00717BFB"/>
    <w:rsid w:val="00717C85"/>
    <w:rsid w:val="00720D04"/>
    <w:rsid w:val="00721062"/>
    <w:rsid w:val="007227E2"/>
    <w:rsid w:val="00722A68"/>
    <w:rsid w:val="007231C6"/>
    <w:rsid w:val="00724451"/>
    <w:rsid w:val="00724AAE"/>
    <w:rsid w:val="007262A1"/>
    <w:rsid w:val="00727734"/>
    <w:rsid w:val="00730D9C"/>
    <w:rsid w:val="00732651"/>
    <w:rsid w:val="00733A8A"/>
    <w:rsid w:val="00734ED1"/>
    <w:rsid w:val="0073507B"/>
    <w:rsid w:val="00735BB2"/>
    <w:rsid w:val="007372AF"/>
    <w:rsid w:val="0073730D"/>
    <w:rsid w:val="007379BC"/>
    <w:rsid w:val="00737CD2"/>
    <w:rsid w:val="00740BDD"/>
    <w:rsid w:val="0074107C"/>
    <w:rsid w:val="007417B6"/>
    <w:rsid w:val="00744510"/>
    <w:rsid w:val="007448F3"/>
    <w:rsid w:val="00747DE9"/>
    <w:rsid w:val="00747E9A"/>
    <w:rsid w:val="00751C32"/>
    <w:rsid w:val="00752210"/>
    <w:rsid w:val="00752E42"/>
    <w:rsid w:val="00754ADA"/>
    <w:rsid w:val="00755301"/>
    <w:rsid w:val="007558D6"/>
    <w:rsid w:val="00755B01"/>
    <w:rsid w:val="007569A1"/>
    <w:rsid w:val="00756A08"/>
    <w:rsid w:val="00756E3C"/>
    <w:rsid w:val="00756F07"/>
    <w:rsid w:val="007579DA"/>
    <w:rsid w:val="00757FE6"/>
    <w:rsid w:val="007601E3"/>
    <w:rsid w:val="00760AC5"/>
    <w:rsid w:val="00760BFB"/>
    <w:rsid w:val="0076129B"/>
    <w:rsid w:val="007621A4"/>
    <w:rsid w:val="0076472C"/>
    <w:rsid w:val="00765094"/>
    <w:rsid w:val="0076691A"/>
    <w:rsid w:val="0076693E"/>
    <w:rsid w:val="00767201"/>
    <w:rsid w:val="00767279"/>
    <w:rsid w:val="0076768A"/>
    <w:rsid w:val="0077065E"/>
    <w:rsid w:val="0077189C"/>
    <w:rsid w:val="0077191C"/>
    <w:rsid w:val="00773CB1"/>
    <w:rsid w:val="00773D1A"/>
    <w:rsid w:val="00775115"/>
    <w:rsid w:val="00776F84"/>
    <w:rsid w:val="00780819"/>
    <w:rsid w:val="007828E4"/>
    <w:rsid w:val="00782F8F"/>
    <w:rsid w:val="00783474"/>
    <w:rsid w:val="0078350E"/>
    <w:rsid w:val="00783734"/>
    <w:rsid w:val="007839D9"/>
    <w:rsid w:val="00785C19"/>
    <w:rsid w:val="00785F7A"/>
    <w:rsid w:val="007878CD"/>
    <w:rsid w:val="00787AAB"/>
    <w:rsid w:val="00787BDA"/>
    <w:rsid w:val="00792B02"/>
    <w:rsid w:val="0079359B"/>
    <w:rsid w:val="00793A7E"/>
    <w:rsid w:val="00793D85"/>
    <w:rsid w:val="00793F4C"/>
    <w:rsid w:val="00794E52"/>
    <w:rsid w:val="00795A44"/>
    <w:rsid w:val="00797310"/>
    <w:rsid w:val="00797D90"/>
    <w:rsid w:val="007A057E"/>
    <w:rsid w:val="007A4117"/>
    <w:rsid w:val="007A48E3"/>
    <w:rsid w:val="007A4B08"/>
    <w:rsid w:val="007A5107"/>
    <w:rsid w:val="007A591C"/>
    <w:rsid w:val="007A7A47"/>
    <w:rsid w:val="007B0060"/>
    <w:rsid w:val="007B0414"/>
    <w:rsid w:val="007B2816"/>
    <w:rsid w:val="007B298C"/>
    <w:rsid w:val="007B3457"/>
    <w:rsid w:val="007B4AAC"/>
    <w:rsid w:val="007B4C24"/>
    <w:rsid w:val="007B50F7"/>
    <w:rsid w:val="007B6A0D"/>
    <w:rsid w:val="007B6F81"/>
    <w:rsid w:val="007B7189"/>
    <w:rsid w:val="007B751E"/>
    <w:rsid w:val="007B76EE"/>
    <w:rsid w:val="007C09B2"/>
    <w:rsid w:val="007C11E6"/>
    <w:rsid w:val="007C1F96"/>
    <w:rsid w:val="007C2022"/>
    <w:rsid w:val="007C2EB1"/>
    <w:rsid w:val="007C51B5"/>
    <w:rsid w:val="007C5302"/>
    <w:rsid w:val="007C5BA4"/>
    <w:rsid w:val="007C6786"/>
    <w:rsid w:val="007C6866"/>
    <w:rsid w:val="007C6F2E"/>
    <w:rsid w:val="007C7280"/>
    <w:rsid w:val="007C758C"/>
    <w:rsid w:val="007D072A"/>
    <w:rsid w:val="007D1B7E"/>
    <w:rsid w:val="007D2117"/>
    <w:rsid w:val="007D401A"/>
    <w:rsid w:val="007D52B9"/>
    <w:rsid w:val="007D5340"/>
    <w:rsid w:val="007D76D7"/>
    <w:rsid w:val="007D7BC9"/>
    <w:rsid w:val="007E26B0"/>
    <w:rsid w:val="007E2D0D"/>
    <w:rsid w:val="007E32F9"/>
    <w:rsid w:val="007E33E1"/>
    <w:rsid w:val="007E351B"/>
    <w:rsid w:val="007E3590"/>
    <w:rsid w:val="007E3950"/>
    <w:rsid w:val="007E3B7C"/>
    <w:rsid w:val="007E4AB2"/>
    <w:rsid w:val="007E4CE9"/>
    <w:rsid w:val="007E58D7"/>
    <w:rsid w:val="007E63F5"/>
    <w:rsid w:val="007E7481"/>
    <w:rsid w:val="007E7B87"/>
    <w:rsid w:val="007F0F41"/>
    <w:rsid w:val="007F1258"/>
    <w:rsid w:val="007F14F9"/>
    <w:rsid w:val="007F1702"/>
    <w:rsid w:val="007F2533"/>
    <w:rsid w:val="007F3671"/>
    <w:rsid w:val="007F4734"/>
    <w:rsid w:val="00800BA4"/>
    <w:rsid w:val="0080166A"/>
    <w:rsid w:val="00801B1D"/>
    <w:rsid w:val="00802465"/>
    <w:rsid w:val="0080338B"/>
    <w:rsid w:val="00803709"/>
    <w:rsid w:val="00805D40"/>
    <w:rsid w:val="00810D32"/>
    <w:rsid w:val="008126D2"/>
    <w:rsid w:val="00812DBD"/>
    <w:rsid w:val="00813172"/>
    <w:rsid w:val="00814544"/>
    <w:rsid w:val="00814FC6"/>
    <w:rsid w:val="00815DE8"/>
    <w:rsid w:val="00816FD8"/>
    <w:rsid w:val="008206CA"/>
    <w:rsid w:val="008234E4"/>
    <w:rsid w:val="00823655"/>
    <w:rsid w:val="00823A9B"/>
    <w:rsid w:val="008267ED"/>
    <w:rsid w:val="00826B23"/>
    <w:rsid w:val="00826D1C"/>
    <w:rsid w:val="00826F4C"/>
    <w:rsid w:val="008273CA"/>
    <w:rsid w:val="00827A4B"/>
    <w:rsid w:val="00830209"/>
    <w:rsid w:val="00831F29"/>
    <w:rsid w:val="008321D2"/>
    <w:rsid w:val="008324D5"/>
    <w:rsid w:val="008345A3"/>
    <w:rsid w:val="00834EA9"/>
    <w:rsid w:val="0083579D"/>
    <w:rsid w:val="008359C8"/>
    <w:rsid w:val="0083607D"/>
    <w:rsid w:val="0083654D"/>
    <w:rsid w:val="0083780F"/>
    <w:rsid w:val="00837B84"/>
    <w:rsid w:val="00840609"/>
    <w:rsid w:val="0084186C"/>
    <w:rsid w:val="008418AE"/>
    <w:rsid w:val="00841F35"/>
    <w:rsid w:val="00842B6A"/>
    <w:rsid w:val="008447D0"/>
    <w:rsid w:val="00845228"/>
    <w:rsid w:val="00845A82"/>
    <w:rsid w:val="00845E5C"/>
    <w:rsid w:val="00846BBA"/>
    <w:rsid w:val="008475CC"/>
    <w:rsid w:val="0084787F"/>
    <w:rsid w:val="00847BA9"/>
    <w:rsid w:val="00847F3A"/>
    <w:rsid w:val="00847F9A"/>
    <w:rsid w:val="00851588"/>
    <w:rsid w:val="0085333E"/>
    <w:rsid w:val="00854A57"/>
    <w:rsid w:val="00857FAB"/>
    <w:rsid w:val="00860B58"/>
    <w:rsid w:val="00861D1A"/>
    <w:rsid w:val="00862CD4"/>
    <w:rsid w:val="00864C7E"/>
    <w:rsid w:val="00864D0A"/>
    <w:rsid w:val="00864F9D"/>
    <w:rsid w:val="008654D5"/>
    <w:rsid w:val="00865B73"/>
    <w:rsid w:val="00870D61"/>
    <w:rsid w:val="00871543"/>
    <w:rsid w:val="00871C42"/>
    <w:rsid w:val="00872EE4"/>
    <w:rsid w:val="008732EB"/>
    <w:rsid w:val="008733B6"/>
    <w:rsid w:val="0087470C"/>
    <w:rsid w:val="008754D4"/>
    <w:rsid w:val="008773E2"/>
    <w:rsid w:val="00877AB0"/>
    <w:rsid w:val="008806ED"/>
    <w:rsid w:val="00880C70"/>
    <w:rsid w:val="008819BC"/>
    <w:rsid w:val="00883874"/>
    <w:rsid w:val="00883D2F"/>
    <w:rsid w:val="00884575"/>
    <w:rsid w:val="00885BCF"/>
    <w:rsid w:val="00885DD2"/>
    <w:rsid w:val="0088662E"/>
    <w:rsid w:val="00886A0B"/>
    <w:rsid w:val="00886AB1"/>
    <w:rsid w:val="0089431F"/>
    <w:rsid w:val="00894898"/>
    <w:rsid w:val="008960E1"/>
    <w:rsid w:val="00897120"/>
    <w:rsid w:val="008975A8"/>
    <w:rsid w:val="00897A5A"/>
    <w:rsid w:val="008A017E"/>
    <w:rsid w:val="008A1995"/>
    <w:rsid w:val="008A1F0D"/>
    <w:rsid w:val="008A306D"/>
    <w:rsid w:val="008A46B9"/>
    <w:rsid w:val="008A4E19"/>
    <w:rsid w:val="008A580D"/>
    <w:rsid w:val="008A6A0A"/>
    <w:rsid w:val="008A709A"/>
    <w:rsid w:val="008A723F"/>
    <w:rsid w:val="008A7755"/>
    <w:rsid w:val="008A77F4"/>
    <w:rsid w:val="008B08D9"/>
    <w:rsid w:val="008B0FFB"/>
    <w:rsid w:val="008B1126"/>
    <w:rsid w:val="008B138E"/>
    <w:rsid w:val="008B195A"/>
    <w:rsid w:val="008B1A67"/>
    <w:rsid w:val="008B2124"/>
    <w:rsid w:val="008B29AE"/>
    <w:rsid w:val="008B2C30"/>
    <w:rsid w:val="008B3344"/>
    <w:rsid w:val="008B33FD"/>
    <w:rsid w:val="008B3407"/>
    <w:rsid w:val="008B3A11"/>
    <w:rsid w:val="008B406B"/>
    <w:rsid w:val="008B4236"/>
    <w:rsid w:val="008B48F2"/>
    <w:rsid w:val="008B50EC"/>
    <w:rsid w:val="008B523F"/>
    <w:rsid w:val="008B6F8D"/>
    <w:rsid w:val="008B7B95"/>
    <w:rsid w:val="008C1000"/>
    <w:rsid w:val="008C10EC"/>
    <w:rsid w:val="008C20DA"/>
    <w:rsid w:val="008C22C8"/>
    <w:rsid w:val="008C2652"/>
    <w:rsid w:val="008C26EF"/>
    <w:rsid w:val="008C2C01"/>
    <w:rsid w:val="008C362B"/>
    <w:rsid w:val="008C562B"/>
    <w:rsid w:val="008C622E"/>
    <w:rsid w:val="008C74D5"/>
    <w:rsid w:val="008D293D"/>
    <w:rsid w:val="008D36DC"/>
    <w:rsid w:val="008D4A37"/>
    <w:rsid w:val="008D4D49"/>
    <w:rsid w:val="008D6A79"/>
    <w:rsid w:val="008D79E4"/>
    <w:rsid w:val="008E0342"/>
    <w:rsid w:val="008E04A0"/>
    <w:rsid w:val="008E10DE"/>
    <w:rsid w:val="008E155A"/>
    <w:rsid w:val="008E22CB"/>
    <w:rsid w:val="008E2A46"/>
    <w:rsid w:val="008E2A70"/>
    <w:rsid w:val="008E2CB9"/>
    <w:rsid w:val="008E36BB"/>
    <w:rsid w:val="008E3F45"/>
    <w:rsid w:val="008E56DA"/>
    <w:rsid w:val="008E574A"/>
    <w:rsid w:val="008E5873"/>
    <w:rsid w:val="008E5F2E"/>
    <w:rsid w:val="008E5F65"/>
    <w:rsid w:val="008E600D"/>
    <w:rsid w:val="008E6410"/>
    <w:rsid w:val="008E67EA"/>
    <w:rsid w:val="008E7DEB"/>
    <w:rsid w:val="008F0A61"/>
    <w:rsid w:val="008F0C38"/>
    <w:rsid w:val="008F131E"/>
    <w:rsid w:val="008F2137"/>
    <w:rsid w:val="008F2294"/>
    <w:rsid w:val="008F3BDD"/>
    <w:rsid w:val="008F47EC"/>
    <w:rsid w:val="008F488C"/>
    <w:rsid w:val="008F5279"/>
    <w:rsid w:val="00900013"/>
    <w:rsid w:val="00900061"/>
    <w:rsid w:val="00901E18"/>
    <w:rsid w:val="00901FD1"/>
    <w:rsid w:val="009024B8"/>
    <w:rsid w:val="00902A3C"/>
    <w:rsid w:val="00902D83"/>
    <w:rsid w:val="00903A13"/>
    <w:rsid w:val="0090629E"/>
    <w:rsid w:val="00911478"/>
    <w:rsid w:val="0091159D"/>
    <w:rsid w:val="00911D18"/>
    <w:rsid w:val="00911D63"/>
    <w:rsid w:val="0091254B"/>
    <w:rsid w:val="00913F4E"/>
    <w:rsid w:val="00914DEE"/>
    <w:rsid w:val="00915E4E"/>
    <w:rsid w:val="009165DD"/>
    <w:rsid w:val="00917376"/>
    <w:rsid w:val="00920C75"/>
    <w:rsid w:val="00922439"/>
    <w:rsid w:val="00922FE0"/>
    <w:rsid w:val="009230C3"/>
    <w:rsid w:val="00923590"/>
    <w:rsid w:val="00924267"/>
    <w:rsid w:val="00924735"/>
    <w:rsid w:val="009249DB"/>
    <w:rsid w:val="00925C52"/>
    <w:rsid w:val="00927078"/>
    <w:rsid w:val="00927599"/>
    <w:rsid w:val="009277CB"/>
    <w:rsid w:val="00931466"/>
    <w:rsid w:val="00931F78"/>
    <w:rsid w:val="00932CA9"/>
    <w:rsid w:val="0093332D"/>
    <w:rsid w:val="00933792"/>
    <w:rsid w:val="00933F0C"/>
    <w:rsid w:val="0093407A"/>
    <w:rsid w:val="009355E6"/>
    <w:rsid w:val="00935B39"/>
    <w:rsid w:val="00936504"/>
    <w:rsid w:val="00937ACE"/>
    <w:rsid w:val="009407DF"/>
    <w:rsid w:val="00940E9F"/>
    <w:rsid w:val="00940F30"/>
    <w:rsid w:val="009436EA"/>
    <w:rsid w:val="00943C60"/>
    <w:rsid w:val="00944648"/>
    <w:rsid w:val="00947CE0"/>
    <w:rsid w:val="0095010D"/>
    <w:rsid w:val="009510AC"/>
    <w:rsid w:val="00951857"/>
    <w:rsid w:val="0095423E"/>
    <w:rsid w:val="00954A55"/>
    <w:rsid w:val="00955192"/>
    <w:rsid w:val="009566F4"/>
    <w:rsid w:val="00956E58"/>
    <w:rsid w:val="0095752B"/>
    <w:rsid w:val="00961E96"/>
    <w:rsid w:val="00962319"/>
    <w:rsid w:val="00962631"/>
    <w:rsid w:val="00962BBC"/>
    <w:rsid w:val="00963F6E"/>
    <w:rsid w:val="00964991"/>
    <w:rsid w:val="00964B2F"/>
    <w:rsid w:val="009668F6"/>
    <w:rsid w:val="009670E3"/>
    <w:rsid w:val="009673AA"/>
    <w:rsid w:val="009676E9"/>
    <w:rsid w:val="00971317"/>
    <w:rsid w:val="00973A19"/>
    <w:rsid w:val="009743DD"/>
    <w:rsid w:val="00976ACF"/>
    <w:rsid w:val="0097739E"/>
    <w:rsid w:val="00977A8A"/>
    <w:rsid w:val="009805F6"/>
    <w:rsid w:val="00980960"/>
    <w:rsid w:val="00980CFC"/>
    <w:rsid w:val="00981047"/>
    <w:rsid w:val="00981C4F"/>
    <w:rsid w:val="00981CEC"/>
    <w:rsid w:val="00981F98"/>
    <w:rsid w:val="0098291F"/>
    <w:rsid w:val="0098347A"/>
    <w:rsid w:val="00984A21"/>
    <w:rsid w:val="0098790E"/>
    <w:rsid w:val="00991D4A"/>
    <w:rsid w:val="00992665"/>
    <w:rsid w:val="00995F6C"/>
    <w:rsid w:val="009A1B18"/>
    <w:rsid w:val="009A2CD4"/>
    <w:rsid w:val="009A2F0A"/>
    <w:rsid w:val="009A4BDC"/>
    <w:rsid w:val="009A4CCE"/>
    <w:rsid w:val="009A60EB"/>
    <w:rsid w:val="009A6B54"/>
    <w:rsid w:val="009A73AD"/>
    <w:rsid w:val="009A78A4"/>
    <w:rsid w:val="009B1397"/>
    <w:rsid w:val="009B19E1"/>
    <w:rsid w:val="009B2788"/>
    <w:rsid w:val="009B372A"/>
    <w:rsid w:val="009B3836"/>
    <w:rsid w:val="009B3CD3"/>
    <w:rsid w:val="009B4E38"/>
    <w:rsid w:val="009B62B5"/>
    <w:rsid w:val="009B6864"/>
    <w:rsid w:val="009B72E4"/>
    <w:rsid w:val="009C0942"/>
    <w:rsid w:val="009C0FDD"/>
    <w:rsid w:val="009C13EF"/>
    <w:rsid w:val="009C2540"/>
    <w:rsid w:val="009C25E1"/>
    <w:rsid w:val="009C45AA"/>
    <w:rsid w:val="009C7A5C"/>
    <w:rsid w:val="009D1425"/>
    <w:rsid w:val="009D15B3"/>
    <w:rsid w:val="009D15CD"/>
    <w:rsid w:val="009D3482"/>
    <w:rsid w:val="009D4D66"/>
    <w:rsid w:val="009D6ADB"/>
    <w:rsid w:val="009E0ABC"/>
    <w:rsid w:val="009E0EBB"/>
    <w:rsid w:val="009E13C2"/>
    <w:rsid w:val="009E198C"/>
    <w:rsid w:val="009E3373"/>
    <w:rsid w:val="009E3C56"/>
    <w:rsid w:val="009E404C"/>
    <w:rsid w:val="009E5734"/>
    <w:rsid w:val="009E5A27"/>
    <w:rsid w:val="009E5AA5"/>
    <w:rsid w:val="009E68D5"/>
    <w:rsid w:val="009E77B1"/>
    <w:rsid w:val="009F022E"/>
    <w:rsid w:val="009F07BA"/>
    <w:rsid w:val="009F1450"/>
    <w:rsid w:val="009F1D64"/>
    <w:rsid w:val="009F2CE0"/>
    <w:rsid w:val="009F36EC"/>
    <w:rsid w:val="009F38E3"/>
    <w:rsid w:val="009F39AA"/>
    <w:rsid w:val="009F3A27"/>
    <w:rsid w:val="009F3AA7"/>
    <w:rsid w:val="009F471B"/>
    <w:rsid w:val="009F6C14"/>
    <w:rsid w:val="009F764F"/>
    <w:rsid w:val="009F7809"/>
    <w:rsid w:val="00A006F5"/>
    <w:rsid w:val="00A00FA2"/>
    <w:rsid w:val="00A013D7"/>
    <w:rsid w:val="00A014FC"/>
    <w:rsid w:val="00A0203A"/>
    <w:rsid w:val="00A03588"/>
    <w:rsid w:val="00A040AB"/>
    <w:rsid w:val="00A04843"/>
    <w:rsid w:val="00A04C26"/>
    <w:rsid w:val="00A05183"/>
    <w:rsid w:val="00A05B48"/>
    <w:rsid w:val="00A05E25"/>
    <w:rsid w:val="00A1099B"/>
    <w:rsid w:val="00A12560"/>
    <w:rsid w:val="00A12D8E"/>
    <w:rsid w:val="00A13E75"/>
    <w:rsid w:val="00A15391"/>
    <w:rsid w:val="00A15430"/>
    <w:rsid w:val="00A155A0"/>
    <w:rsid w:val="00A15779"/>
    <w:rsid w:val="00A15D5F"/>
    <w:rsid w:val="00A17289"/>
    <w:rsid w:val="00A212AB"/>
    <w:rsid w:val="00A221BC"/>
    <w:rsid w:val="00A223E5"/>
    <w:rsid w:val="00A22799"/>
    <w:rsid w:val="00A22E4F"/>
    <w:rsid w:val="00A25A59"/>
    <w:rsid w:val="00A3096C"/>
    <w:rsid w:val="00A33F5E"/>
    <w:rsid w:val="00A34975"/>
    <w:rsid w:val="00A356E9"/>
    <w:rsid w:val="00A35C15"/>
    <w:rsid w:val="00A3646A"/>
    <w:rsid w:val="00A36887"/>
    <w:rsid w:val="00A36E4C"/>
    <w:rsid w:val="00A37FA4"/>
    <w:rsid w:val="00A4184A"/>
    <w:rsid w:val="00A41904"/>
    <w:rsid w:val="00A433B6"/>
    <w:rsid w:val="00A43618"/>
    <w:rsid w:val="00A44654"/>
    <w:rsid w:val="00A44990"/>
    <w:rsid w:val="00A44FD0"/>
    <w:rsid w:val="00A46598"/>
    <w:rsid w:val="00A46902"/>
    <w:rsid w:val="00A46F82"/>
    <w:rsid w:val="00A46FF7"/>
    <w:rsid w:val="00A47C04"/>
    <w:rsid w:val="00A50384"/>
    <w:rsid w:val="00A5326C"/>
    <w:rsid w:val="00A53C03"/>
    <w:rsid w:val="00A5467D"/>
    <w:rsid w:val="00A54B7E"/>
    <w:rsid w:val="00A54E6A"/>
    <w:rsid w:val="00A55671"/>
    <w:rsid w:val="00A56C79"/>
    <w:rsid w:val="00A60875"/>
    <w:rsid w:val="00A61C51"/>
    <w:rsid w:val="00A61FA8"/>
    <w:rsid w:val="00A62270"/>
    <w:rsid w:val="00A62642"/>
    <w:rsid w:val="00A63949"/>
    <w:rsid w:val="00A639BB"/>
    <w:rsid w:val="00A64FA9"/>
    <w:rsid w:val="00A656F3"/>
    <w:rsid w:val="00A702E5"/>
    <w:rsid w:val="00A70B87"/>
    <w:rsid w:val="00A71770"/>
    <w:rsid w:val="00A71B74"/>
    <w:rsid w:val="00A71D2F"/>
    <w:rsid w:val="00A71E18"/>
    <w:rsid w:val="00A729F6"/>
    <w:rsid w:val="00A72F43"/>
    <w:rsid w:val="00A736E4"/>
    <w:rsid w:val="00A74F38"/>
    <w:rsid w:val="00A7596D"/>
    <w:rsid w:val="00A7599E"/>
    <w:rsid w:val="00A75AA7"/>
    <w:rsid w:val="00A75DBB"/>
    <w:rsid w:val="00A7723E"/>
    <w:rsid w:val="00A77D72"/>
    <w:rsid w:val="00A81C5B"/>
    <w:rsid w:val="00A84A5E"/>
    <w:rsid w:val="00A84B0C"/>
    <w:rsid w:val="00A85361"/>
    <w:rsid w:val="00A908A6"/>
    <w:rsid w:val="00A94474"/>
    <w:rsid w:val="00A94AD6"/>
    <w:rsid w:val="00A94D16"/>
    <w:rsid w:val="00A956B6"/>
    <w:rsid w:val="00A95831"/>
    <w:rsid w:val="00A95A5A"/>
    <w:rsid w:val="00A968ED"/>
    <w:rsid w:val="00A96EEA"/>
    <w:rsid w:val="00A96FAA"/>
    <w:rsid w:val="00AA0281"/>
    <w:rsid w:val="00AA02AD"/>
    <w:rsid w:val="00AA0683"/>
    <w:rsid w:val="00AA23FB"/>
    <w:rsid w:val="00AA24F5"/>
    <w:rsid w:val="00AA26EB"/>
    <w:rsid w:val="00AA47E4"/>
    <w:rsid w:val="00AA48FD"/>
    <w:rsid w:val="00AA51AB"/>
    <w:rsid w:val="00AA61B8"/>
    <w:rsid w:val="00AA798C"/>
    <w:rsid w:val="00AB0412"/>
    <w:rsid w:val="00AB12B7"/>
    <w:rsid w:val="00AB16F6"/>
    <w:rsid w:val="00AB1DDB"/>
    <w:rsid w:val="00AB25E9"/>
    <w:rsid w:val="00AB2F37"/>
    <w:rsid w:val="00AB405C"/>
    <w:rsid w:val="00AB5247"/>
    <w:rsid w:val="00AB60BE"/>
    <w:rsid w:val="00AB700C"/>
    <w:rsid w:val="00AB72F1"/>
    <w:rsid w:val="00AB7650"/>
    <w:rsid w:val="00AB77C5"/>
    <w:rsid w:val="00AC19C3"/>
    <w:rsid w:val="00AC2535"/>
    <w:rsid w:val="00AC285B"/>
    <w:rsid w:val="00AC2876"/>
    <w:rsid w:val="00AC2CA9"/>
    <w:rsid w:val="00AC360C"/>
    <w:rsid w:val="00AC476A"/>
    <w:rsid w:val="00AC58F4"/>
    <w:rsid w:val="00AC5F0F"/>
    <w:rsid w:val="00AC61B1"/>
    <w:rsid w:val="00AC67BD"/>
    <w:rsid w:val="00AC7D45"/>
    <w:rsid w:val="00AD0378"/>
    <w:rsid w:val="00AD1A41"/>
    <w:rsid w:val="00AD1E42"/>
    <w:rsid w:val="00AD346F"/>
    <w:rsid w:val="00AD3778"/>
    <w:rsid w:val="00AD3A53"/>
    <w:rsid w:val="00AD3A73"/>
    <w:rsid w:val="00AD5182"/>
    <w:rsid w:val="00AD6E8A"/>
    <w:rsid w:val="00AE25F6"/>
    <w:rsid w:val="00AE355B"/>
    <w:rsid w:val="00AE3993"/>
    <w:rsid w:val="00AE3FB6"/>
    <w:rsid w:val="00AE44D8"/>
    <w:rsid w:val="00AE4DE5"/>
    <w:rsid w:val="00AE5192"/>
    <w:rsid w:val="00AE6C43"/>
    <w:rsid w:val="00AE729D"/>
    <w:rsid w:val="00AE75E2"/>
    <w:rsid w:val="00AE7901"/>
    <w:rsid w:val="00AF08FA"/>
    <w:rsid w:val="00AF1288"/>
    <w:rsid w:val="00AF2B2E"/>
    <w:rsid w:val="00AF2F1A"/>
    <w:rsid w:val="00AF2F8A"/>
    <w:rsid w:val="00AF3619"/>
    <w:rsid w:val="00AF3F81"/>
    <w:rsid w:val="00AF5568"/>
    <w:rsid w:val="00AF6A64"/>
    <w:rsid w:val="00AF742E"/>
    <w:rsid w:val="00AF7726"/>
    <w:rsid w:val="00B01403"/>
    <w:rsid w:val="00B02463"/>
    <w:rsid w:val="00B040AD"/>
    <w:rsid w:val="00B04C1C"/>
    <w:rsid w:val="00B053AB"/>
    <w:rsid w:val="00B05DDC"/>
    <w:rsid w:val="00B06F7D"/>
    <w:rsid w:val="00B104D9"/>
    <w:rsid w:val="00B10983"/>
    <w:rsid w:val="00B110FF"/>
    <w:rsid w:val="00B119E0"/>
    <w:rsid w:val="00B11C26"/>
    <w:rsid w:val="00B14019"/>
    <w:rsid w:val="00B150A9"/>
    <w:rsid w:val="00B15629"/>
    <w:rsid w:val="00B1597A"/>
    <w:rsid w:val="00B15D09"/>
    <w:rsid w:val="00B17149"/>
    <w:rsid w:val="00B17EF8"/>
    <w:rsid w:val="00B20481"/>
    <w:rsid w:val="00B23357"/>
    <w:rsid w:val="00B25980"/>
    <w:rsid w:val="00B27CE5"/>
    <w:rsid w:val="00B3071D"/>
    <w:rsid w:val="00B30CFE"/>
    <w:rsid w:val="00B310A9"/>
    <w:rsid w:val="00B314C7"/>
    <w:rsid w:val="00B31B93"/>
    <w:rsid w:val="00B34AE7"/>
    <w:rsid w:val="00B34FFA"/>
    <w:rsid w:val="00B35AC2"/>
    <w:rsid w:val="00B35FDB"/>
    <w:rsid w:val="00B36025"/>
    <w:rsid w:val="00B36618"/>
    <w:rsid w:val="00B41E77"/>
    <w:rsid w:val="00B42972"/>
    <w:rsid w:val="00B43287"/>
    <w:rsid w:val="00B438CF"/>
    <w:rsid w:val="00B45ECE"/>
    <w:rsid w:val="00B50376"/>
    <w:rsid w:val="00B50C4D"/>
    <w:rsid w:val="00B51EDF"/>
    <w:rsid w:val="00B52A37"/>
    <w:rsid w:val="00B52BE2"/>
    <w:rsid w:val="00B53125"/>
    <w:rsid w:val="00B53434"/>
    <w:rsid w:val="00B5488A"/>
    <w:rsid w:val="00B54C50"/>
    <w:rsid w:val="00B550A8"/>
    <w:rsid w:val="00B55899"/>
    <w:rsid w:val="00B56E63"/>
    <w:rsid w:val="00B575C8"/>
    <w:rsid w:val="00B578DB"/>
    <w:rsid w:val="00B6078A"/>
    <w:rsid w:val="00B623A9"/>
    <w:rsid w:val="00B664A3"/>
    <w:rsid w:val="00B66638"/>
    <w:rsid w:val="00B66658"/>
    <w:rsid w:val="00B67B50"/>
    <w:rsid w:val="00B67E2D"/>
    <w:rsid w:val="00B708EC"/>
    <w:rsid w:val="00B71D00"/>
    <w:rsid w:val="00B71D62"/>
    <w:rsid w:val="00B72233"/>
    <w:rsid w:val="00B75FCB"/>
    <w:rsid w:val="00B770C0"/>
    <w:rsid w:val="00B7795B"/>
    <w:rsid w:val="00B817A2"/>
    <w:rsid w:val="00B82305"/>
    <w:rsid w:val="00B83382"/>
    <w:rsid w:val="00B86C8F"/>
    <w:rsid w:val="00B87847"/>
    <w:rsid w:val="00B87CBD"/>
    <w:rsid w:val="00B90325"/>
    <w:rsid w:val="00B92F04"/>
    <w:rsid w:val="00B93129"/>
    <w:rsid w:val="00B939D8"/>
    <w:rsid w:val="00B93FC9"/>
    <w:rsid w:val="00B945EE"/>
    <w:rsid w:val="00BA343C"/>
    <w:rsid w:val="00BA6DAD"/>
    <w:rsid w:val="00BA6E22"/>
    <w:rsid w:val="00BA6E84"/>
    <w:rsid w:val="00BB002F"/>
    <w:rsid w:val="00BB0B72"/>
    <w:rsid w:val="00BB132C"/>
    <w:rsid w:val="00BB2915"/>
    <w:rsid w:val="00BB5584"/>
    <w:rsid w:val="00BB5D9E"/>
    <w:rsid w:val="00BB5E52"/>
    <w:rsid w:val="00BB6DAE"/>
    <w:rsid w:val="00BC0B58"/>
    <w:rsid w:val="00BC0FB4"/>
    <w:rsid w:val="00BC2737"/>
    <w:rsid w:val="00BC2C65"/>
    <w:rsid w:val="00BC3337"/>
    <w:rsid w:val="00BC34DF"/>
    <w:rsid w:val="00BC3E08"/>
    <w:rsid w:val="00BC5843"/>
    <w:rsid w:val="00BC604B"/>
    <w:rsid w:val="00BC7924"/>
    <w:rsid w:val="00BD163F"/>
    <w:rsid w:val="00BD28A8"/>
    <w:rsid w:val="00BD29FC"/>
    <w:rsid w:val="00BD2D6D"/>
    <w:rsid w:val="00BD75E3"/>
    <w:rsid w:val="00BE0338"/>
    <w:rsid w:val="00BE16C7"/>
    <w:rsid w:val="00BE1C68"/>
    <w:rsid w:val="00BE1E27"/>
    <w:rsid w:val="00BE2403"/>
    <w:rsid w:val="00BE351E"/>
    <w:rsid w:val="00BE4255"/>
    <w:rsid w:val="00BE5C07"/>
    <w:rsid w:val="00BE657E"/>
    <w:rsid w:val="00BE6675"/>
    <w:rsid w:val="00BE7BBB"/>
    <w:rsid w:val="00BF0A62"/>
    <w:rsid w:val="00BF0A97"/>
    <w:rsid w:val="00BF0AA2"/>
    <w:rsid w:val="00BF2F3A"/>
    <w:rsid w:val="00BF3EDC"/>
    <w:rsid w:val="00BF438B"/>
    <w:rsid w:val="00BF4390"/>
    <w:rsid w:val="00BF4E3F"/>
    <w:rsid w:val="00BF5AD5"/>
    <w:rsid w:val="00BF6159"/>
    <w:rsid w:val="00BF6C2D"/>
    <w:rsid w:val="00BF6D87"/>
    <w:rsid w:val="00BF70FA"/>
    <w:rsid w:val="00BF7A64"/>
    <w:rsid w:val="00C0025E"/>
    <w:rsid w:val="00C00F9F"/>
    <w:rsid w:val="00C01EC0"/>
    <w:rsid w:val="00C01F61"/>
    <w:rsid w:val="00C03361"/>
    <w:rsid w:val="00C049F9"/>
    <w:rsid w:val="00C04A1C"/>
    <w:rsid w:val="00C05517"/>
    <w:rsid w:val="00C064E7"/>
    <w:rsid w:val="00C070CA"/>
    <w:rsid w:val="00C07418"/>
    <w:rsid w:val="00C10CCE"/>
    <w:rsid w:val="00C11054"/>
    <w:rsid w:val="00C12DD6"/>
    <w:rsid w:val="00C1380F"/>
    <w:rsid w:val="00C14020"/>
    <w:rsid w:val="00C141BA"/>
    <w:rsid w:val="00C14765"/>
    <w:rsid w:val="00C1483B"/>
    <w:rsid w:val="00C149A7"/>
    <w:rsid w:val="00C160D4"/>
    <w:rsid w:val="00C1639A"/>
    <w:rsid w:val="00C17838"/>
    <w:rsid w:val="00C17941"/>
    <w:rsid w:val="00C20230"/>
    <w:rsid w:val="00C21541"/>
    <w:rsid w:val="00C2175F"/>
    <w:rsid w:val="00C22A6B"/>
    <w:rsid w:val="00C25EFA"/>
    <w:rsid w:val="00C25F9C"/>
    <w:rsid w:val="00C26C8C"/>
    <w:rsid w:val="00C32374"/>
    <w:rsid w:val="00C32650"/>
    <w:rsid w:val="00C338B3"/>
    <w:rsid w:val="00C34130"/>
    <w:rsid w:val="00C34CC7"/>
    <w:rsid w:val="00C35692"/>
    <w:rsid w:val="00C35CD6"/>
    <w:rsid w:val="00C37BB6"/>
    <w:rsid w:val="00C4066B"/>
    <w:rsid w:val="00C406A4"/>
    <w:rsid w:val="00C41F71"/>
    <w:rsid w:val="00C427C1"/>
    <w:rsid w:val="00C42855"/>
    <w:rsid w:val="00C43663"/>
    <w:rsid w:val="00C441C7"/>
    <w:rsid w:val="00C44246"/>
    <w:rsid w:val="00C44374"/>
    <w:rsid w:val="00C4439F"/>
    <w:rsid w:val="00C4483B"/>
    <w:rsid w:val="00C45A50"/>
    <w:rsid w:val="00C46918"/>
    <w:rsid w:val="00C469FE"/>
    <w:rsid w:val="00C503C6"/>
    <w:rsid w:val="00C51EAC"/>
    <w:rsid w:val="00C5235A"/>
    <w:rsid w:val="00C536F2"/>
    <w:rsid w:val="00C54375"/>
    <w:rsid w:val="00C56165"/>
    <w:rsid w:val="00C564C1"/>
    <w:rsid w:val="00C56686"/>
    <w:rsid w:val="00C61CA6"/>
    <w:rsid w:val="00C62A5B"/>
    <w:rsid w:val="00C62EC2"/>
    <w:rsid w:val="00C63F2E"/>
    <w:rsid w:val="00C64A7A"/>
    <w:rsid w:val="00C64AE2"/>
    <w:rsid w:val="00C66601"/>
    <w:rsid w:val="00C668B3"/>
    <w:rsid w:val="00C71392"/>
    <w:rsid w:val="00C7147F"/>
    <w:rsid w:val="00C7176B"/>
    <w:rsid w:val="00C71897"/>
    <w:rsid w:val="00C71A18"/>
    <w:rsid w:val="00C71C21"/>
    <w:rsid w:val="00C71CEF"/>
    <w:rsid w:val="00C71CF8"/>
    <w:rsid w:val="00C7205C"/>
    <w:rsid w:val="00C72CBE"/>
    <w:rsid w:val="00C73DDA"/>
    <w:rsid w:val="00C73FE5"/>
    <w:rsid w:val="00C754B6"/>
    <w:rsid w:val="00C75858"/>
    <w:rsid w:val="00C76590"/>
    <w:rsid w:val="00C7749B"/>
    <w:rsid w:val="00C806CB"/>
    <w:rsid w:val="00C8129E"/>
    <w:rsid w:val="00C81754"/>
    <w:rsid w:val="00C8278D"/>
    <w:rsid w:val="00C85E52"/>
    <w:rsid w:val="00C85F2B"/>
    <w:rsid w:val="00C87C17"/>
    <w:rsid w:val="00C9035A"/>
    <w:rsid w:val="00C92A23"/>
    <w:rsid w:val="00C92ADA"/>
    <w:rsid w:val="00C936C3"/>
    <w:rsid w:val="00C9385D"/>
    <w:rsid w:val="00C93EA1"/>
    <w:rsid w:val="00C94152"/>
    <w:rsid w:val="00C95ACF"/>
    <w:rsid w:val="00C95D4B"/>
    <w:rsid w:val="00C96FC1"/>
    <w:rsid w:val="00C97D98"/>
    <w:rsid w:val="00CA0D14"/>
    <w:rsid w:val="00CA19C5"/>
    <w:rsid w:val="00CA21CB"/>
    <w:rsid w:val="00CA39AC"/>
    <w:rsid w:val="00CA580F"/>
    <w:rsid w:val="00CA5843"/>
    <w:rsid w:val="00CA60C2"/>
    <w:rsid w:val="00CA66F0"/>
    <w:rsid w:val="00CB0AF4"/>
    <w:rsid w:val="00CB1631"/>
    <w:rsid w:val="00CB19C4"/>
    <w:rsid w:val="00CB1FE0"/>
    <w:rsid w:val="00CB216C"/>
    <w:rsid w:val="00CB420F"/>
    <w:rsid w:val="00CB4575"/>
    <w:rsid w:val="00CB47C5"/>
    <w:rsid w:val="00CB53EA"/>
    <w:rsid w:val="00CB67D1"/>
    <w:rsid w:val="00CB6857"/>
    <w:rsid w:val="00CB7A2F"/>
    <w:rsid w:val="00CB7A63"/>
    <w:rsid w:val="00CB7A81"/>
    <w:rsid w:val="00CC00C3"/>
    <w:rsid w:val="00CC083E"/>
    <w:rsid w:val="00CC0DF9"/>
    <w:rsid w:val="00CC168F"/>
    <w:rsid w:val="00CC1F3E"/>
    <w:rsid w:val="00CC290C"/>
    <w:rsid w:val="00CC2C1F"/>
    <w:rsid w:val="00CC39C2"/>
    <w:rsid w:val="00CC50A2"/>
    <w:rsid w:val="00CC55C2"/>
    <w:rsid w:val="00CC7227"/>
    <w:rsid w:val="00CC77A0"/>
    <w:rsid w:val="00CD0293"/>
    <w:rsid w:val="00CD18D2"/>
    <w:rsid w:val="00CD1912"/>
    <w:rsid w:val="00CD1C18"/>
    <w:rsid w:val="00CD1D5D"/>
    <w:rsid w:val="00CD2E59"/>
    <w:rsid w:val="00CD3A4C"/>
    <w:rsid w:val="00CD40CB"/>
    <w:rsid w:val="00CD56AF"/>
    <w:rsid w:val="00CD599A"/>
    <w:rsid w:val="00CD6DEF"/>
    <w:rsid w:val="00CD70E2"/>
    <w:rsid w:val="00CE2BBB"/>
    <w:rsid w:val="00CE2E9B"/>
    <w:rsid w:val="00CE3670"/>
    <w:rsid w:val="00CE40DE"/>
    <w:rsid w:val="00CE69A8"/>
    <w:rsid w:val="00CE6E08"/>
    <w:rsid w:val="00CE6F55"/>
    <w:rsid w:val="00CF1BFB"/>
    <w:rsid w:val="00CF2AC8"/>
    <w:rsid w:val="00CF4F3D"/>
    <w:rsid w:val="00CF5873"/>
    <w:rsid w:val="00CF5DFD"/>
    <w:rsid w:val="00CF6AD4"/>
    <w:rsid w:val="00CF739C"/>
    <w:rsid w:val="00D00566"/>
    <w:rsid w:val="00D00EEE"/>
    <w:rsid w:val="00D01203"/>
    <w:rsid w:val="00D02D18"/>
    <w:rsid w:val="00D03A32"/>
    <w:rsid w:val="00D0467F"/>
    <w:rsid w:val="00D047ED"/>
    <w:rsid w:val="00D04A5E"/>
    <w:rsid w:val="00D07128"/>
    <w:rsid w:val="00D072D1"/>
    <w:rsid w:val="00D07DF5"/>
    <w:rsid w:val="00D07F28"/>
    <w:rsid w:val="00D1002E"/>
    <w:rsid w:val="00D11747"/>
    <w:rsid w:val="00D12022"/>
    <w:rsid w:val="00D14DE4"/>
    <w:rsid w:val="00D157F7"/>
    <w:rsid w:val="00D159F1"/>
    <w:rsid w:val="00D15B1E"/>
    <w:rsid w:val="00D16450"/>
    <w:rsid w:val="00D204BF"/>
    <w:rsid w:val="00D208D5"/>
    <w:rsid w:val="00D21F3A"/>
    <w:rsid w:val="00D220BC"/>
    <w:rsid w:val="00D224AD"/>
    <w:rsid w:val="00D2433C"/>
    <w:rsid w:val="00D24B48"/>
    <w:rsid w:val="00D25180"/>
    <w:rsid w:val="00D25698"/>
    <w:rsid w:val="00D256CC"/>
    <w:rsid w:val="00D25874"/>
    <w:rsid w:val="00D25DF4"/>
    <w:rsid w:val="00D268E6"/>
    <w:rsid w:val="00D3055B"/>
    <w:rsid w:val="00D315DC"/>
    <w:rsid w:val="00D31787"/>
    <w:rsid w:val="00D328DA"/>
    <w:rsid w:val="00D32FFF"/>
    <w:rsid w:val="00D33386"/>
    <w:rsid w:val="00D340B6"/>
    <w:rsid w:val="00D350C1"/>
    <w:rsid w:val="00D36B15"/>
    <w:rsid w:val="00D36E09"/>
    <w:rsid w:val="00D41306"/>
    <w:rsid w:val="00D41B39"/>
    <w:rsid w:val="00D45596"/>
    <w:rsid w:val="00D47154"/>
    <w:rsid w:val="00D47CE3"/>
    <w:rsid w:val="00D47D0F"/>
    <w:rsid w:val="00D51FF6"/>
    <w:rsid w:val="00D5210A"/>
    <w:rsid w:val="00D5247A"/>
    <w:rsid w:val="00D5494E"/>
    <w:rsid w:val="00D54F9C"/>
    <w:rsid w:val="00D54FDC"/>
    <w:rsid w:val="00D555A3"/>
    <w:rsid w:val="00D562A8"/>
    <w:rsid w:val="00D569D5"/>
    <w:rsid w:val="00D57C77"/>
    <w:rsid w:val="00D60170"/>
    <w:rsid w:val="00D61BFA"/>
    <w:rsid w:val="00D64422"/>
    <w:rsid w:val="00D647CD"/>
    <w:rsid w:val="00D64FEF"/>
    <w:rsid w:val="00D65675"/>
    <w:rsid w:val="00D66799"/>
    <w:rsid w:val="00D67CC9"/>
    <w:rsid w:val="00D70DC9"/>
    <w:rsid w:val="00D71979"/>
    <w:rsid w:val="00D719AE"/>
    <w:rsid w:val="00D71E6C"/>
    <w:rsid w:val="00D739A7"/>
    <w:rsid w:val="00D7531D"/>
    <w:rsid w:val="00D7567F"/>
    <w:rsid w:val="00D773A8"/>
    <w:rsid w:val="00D77751"/>
    <w:rsid w:val="00D80571"/>
    <w:rsid w:val="00D807BF"/>
    <w:rsid w:val="00D8100D"/>
    <w:rsid w:val="00D81355"/>
    <w:rsid w:val="00D8183C"/>
    <w:rsid w:val="00D8364E"/>
    <w:rsid w:val="00D8469D"/>
    <w:rsid w:val="00D85AE0"/>
    <w:rsid w:val="00D8620F"/>
    <w:rsid w:val="00D8645C"/>
    <w:rsid w:val="00D86A17"/>
    <w:rsid w:val="00D8754E"/>
    <w:rsid w:val="00D8788E"/>
    <w:rsid w:val="00D90D0B"/>
    <w:rsid w:val="00D90F87"/>
    <w:rsid w:val="00D91177"/>
    <w:rsid w:val="00D9169D"/>
    <w:rsid w:val="00D917CA"/>
    <w:rsid w:val="00D92AA8"/>
    <w:rsid w:val="00D92F81"/>
    <w:rsid w:val="00D9321B"/>
    <w:rsid w:val="00D93439"/>
    <w:rsid w:val="00D94433"/>
    <w:rsid w:val="00D94A0C"/>
    <w:rsid w:val="00D94B23"/>
    <w:rsid w:val="00D956B4"/>
    <w:rsid w:val="00D9588B"/>
    <w:rsid w:val="00D963DA"/>
    <w:rsid w:val="00DA1015"/>
    <w:rsid w:val="00DA101B"/>
    <w:rsid w:val="00DA24D5"/>
    <w:rsid w:val="00DA2FC6"/>
    <w:rsid w:val="00DA350B"/>
    <w:rsid w:val="00DA3642"/>
    <w:rsid w:val="00DA39CA"/>
    <w:rsid w:val="00DA44AF"/>
    <w:rsid w:val="00DA5376"/>
    <w:rsid w:val="00DA7AA2"/>
    <w:rsid w:val="00DA7E34"/>
    <w:rsid w:val="00DB0389"/>
    <w:rsid w:val="00DB0703"/>
    <w:rsid w:val="00DB0BB4"/>
    <w:rsid w:val="00DB1025"/>
    <w:rsid w:val="00DB12B6"/>
    <w:rsid w:val="00DB1C75"/>
    <w:rsid w:val="00DB1E6B"/>
    <w:rsid w:val="00DB2E35"/>
    <w:rsid w:val="00DB3D92"/>
    <w:rsid w:val="00DB60CC"/>
    <w:rsid w:val="00DB67FC"/>
    <w:rsid w:val="00DB6F2C"/>
    <w:rsid w:val="00DB70D8"/>
    <w:rsid w:val="00DC0A74"/>
    <w:rsid w:val="00DC0B1E"/>
    <w:rsid w:val="00DC15B2"/>
    <w:rsid w:val="00DC1C7E"/>
    <w:rsid w:val="00DC246E"/>
    <w:rsid w:val="00DC289D"/>
    <w:rsid w:val="00DC2A49"/>
    <w:rsid w:val="00DC3409"/>
    <w:rsid w:val="00DC3BB4"/>
    <w:rsid w:val="00DC67D9"/>
    <w:rsid w:val="00DC689B"/>
    <w:rsid w:val="00DC6E0F"/>
    <w:rsid w:val="00DC6E8E"/>
    <w:rsid w:val="00DD24E0"/>
    <w:rsid w:val="00DD4C53"/>
    <w:rsid w:val="00DD4FB8"/>
    <w:rsid w:val="00DD5A7D"/>
    <w:rsid w:val="00DD5B5E"/>
    <w:rsid w:val="00DD7EB1"/>
    <w:rsid w:val="00DE0DE5"/>
    <w:rsid w:val="00DE12F0"/>
    <w:rsid w:val="00DE2C2B"/>
    <w:rsid w:val="00DE2DC8"/>
    <w:rsid w:val="00DE4C46"/>
    <w:rsid w:val="00DE5350"/>
    <w:rsid w:val="00DE5ABF"/>
    <w:rsid w:val="00DF1141"/>
    <w:rsid w:val="00DF11DC"/>
    <w:rsid w:val="00DF3839"/>
    <w:rsid w:val="00DF38D1"/>
    <w:rsid w:val="00DF5116"/>
    <w:rsid w:val="00DF6F08"/>
    <w:rsid w:val="00DF75D4"/>
    <w:rsid w:val="00E0349C"/>
    <w:rsid w:val="00E05CB4"/>
    <w:rsid w:val="00E061A0"/>
    <w:rsid w:val="00E07235"/>
    <w:rsid w:val="00E07FD6"/>
    <w:rsid w:val="00E100E8"/>
    <w:rsid w:val="00E10FD5"/>
    <w:rsid w:val="00E121F6"/>
    <w:rsid w:val="00E1247B"/>
    <w:rsid w:val="00E131F5"/>
    <w:rsid w:val="00E1322C"/>
    <w:rsid w:val="00E13707"/>
    <w:rsid w:val="00E14D8E"/>
    <w:rsid w:val="00E15CB5"/>
    <w:rsid w:val="00E17987"/>
    <w:rsid w:val="00E2194D"/>
    <w:rsid w:val="00E21CF1"/>
    <w:rsid w:val="00E2215F"/>
    <w:rsid w:val="00E22A1D"/>
    <w:rsid w:val="00E22A36"/>
    <w:rsid w:val="00E24FAD"/>
    <w:rsid w:val="00E25416"/>
    <w:rsid w:val="00E26863"/>
    <w:rsid w:val="00E27FCB"/>
    <w:rsid w:val="00E30FBC"/>
    <w:rsid w:val="00E31DF9"/>
    <w:rsid w:val="00E34E87"/>
    <w:rsid w:val="00E364C9"/>
    <w:rsid w:val="00E37B8A"/>
    <w:rsid w:val="00E411CB"/>
    <w:rsid w:val="00E4186E"/>
    <w:rsid w:val="00E41900"/>
    <w:rsid w:val="00E4269F"/>
    <w:rsid w:val="00E42B35"/>
    <w:rsid w:val="00E44960"/>
    <w:rsid w:val="00E449B5"/>
    <w:rsid w:val="00E45D59"/>
    <w:rsid w:val="00E45E04"/>
    <w:rsid w:val="00E46163"/>
    <w:rsid w:val="00E462E9"/>
    <w:rsid w:val="00E46FBA"/>
    <w:rsid w:val="00E51560"/>
    <w:rsid w:val="00E5199E"/>
    <w:rsid w:val="00E51EB5"/>
    <w:rsid w:val="00E5292B"/>
    <w:rsid w:val="00E531CB"/>
    <w:rsid w:val="00E534A6"/>
    <w:rsid w:val="00E551DC"/>
    <w:rsid w:val="00E56375"/>
    <w:rsid w:val="00E57104"/>
    <w:rsid w:val="00E57FEB"/>
    <w:rsid w:val="00E60B0F"/>
    <w:rsid w:val="00E61E13"/>
    <w:rsid w:val="00E625F7"/>
    <w:rsid w:val="00E62675"/>
    <w:rsid w:val="00E62BD5"/>
    <w:rsid w:val="00E64FB1"/>
    <w:rsid w:val="00E6565D"/>
    <w:rsid w:val="00E657FC"/>
    <w:rsid w:val="00E66468"/>
    <w:rsid w:val="00E6700F"/>
    <w:rsid w:val="00E67014"/>
    <w:rsid w:val="00E67615"/>
    <w:rsid w:val="00E67FE4"/>
    <w:rsid w:val="00E71FE5"/>
    <w:rsid w:val="00E72B82"/>
    <w:rsid w:val="00E72F66"/>
    <w:rsid w:val="00E7453B"/>
    <w:rsid w:val="00E75124"/>
    <w:rsid w:val="00E8025A"/>
    <w:rsid w:val="00E811A0"/>
    <w:rsid w:val="00E81303"/>
    <w:rsid w:val="00E82EBB"/>
    <w:rsid w:val="00E82F90"/>
    <w:rsid w:val="00E83C04"/>
    <w:rsid w:val="00E84076"/>
    <w:rsid w:val="00E86C06"/>
    <w:rsid w:val="00E90D90"/>
    <w:rsid w:val="00E91CB7"/>
    <w:rsid w:val="00E93E07"/>
    <w:rsid w:val="00E948F2"/>
    <w:rsid w:val="00E95B5D"/>
    <w:rsid w:val="00E96125"/>
    <w:rsid w:val="00E963CF"/>
    <w:rsid w:val="00E96AE8"/>
    <w:rsid w:val="00E975EE"/>
    <w:rsid w:val="00E97C5C"/>
    <w:rsid w:val="00EA0547"/>
    <w:rsid w:val="00EA1665"/>
    <w:rsid w:val="00EA1750"/>
    <w:rsid w:val="00EA1C9F"/>
    <w:rsid w:val="00EA1D09"/>
    <w:rsid w:val="00EA2084"/>
    <w:rsid w:val="00EA3A9D"/>
    <w:rsid w:val="00EA3B49"/>
    <w:rsid w:val="00EA3D3D"/>
    <w:rsid w:val="00EA4147"/>
    <w:rsid w:val="00EA43B6"/>
    <w:rsid w:val="00EA4B1D"/>
    <w:rsid w:val="00EA5262"/>
    <w:rsid w:val="00EA5E10"/>
    <w:rsid w:val="00EA6F53"/>
    <w:rsid w:val="00EA70A4"/>
    <w:rsid w:val="00EA755D"/>
    <w:rsid w:val="00EA76EC"/>
    <w:rsid w:val="00EB02B2"/>
    <w:rsid w:val="00EB1B69"/>
    <w:rsid w:val="00EB27A4"/>
    <w:rsid w:val="00EB3344"/>
    <w:rsid w:val="00EB367A"/>
    <w:rsid w:val="00EB3F7A"/>
    <w:rsid w:val="00EB4242"/>
    <w:rsid w:val="00EB4E22"/>
    <w:rsid w:val="00EB54CA"/>
    <w:rsid w:val="00EB5D63"/>
    <w:rsid w:val="00EB703F"/>
    <w:rsid w:val="00EC2F17"/>
    <w:rsid w:val="00EC3569"/>
    <w:rsid w:val="00EC37BF"/>
    <w:rsid w:val="00EC4125"/>
    <w:rsid w:val="00EC5138"/>
    <w:rsid w:val="00ED013B"/>
    <w:rsid w:val="00ED146C"/>
    <w:rsid w:val="00ED1B1A"/>
    <w:rsid w:val="00ED2EC9"/>
    <w:rsid w:val="00ED3111"/>
    <w:rsid w:val="00ED3629"/>
    <w:rsid w:val="00ED3B80"/>
    <w:rsid w:val="00ED5E5B"/>
    <w:rsid w:val="00ED655C"/>
    <w:rsid w:val="00ED7436"/>
    <w:rsid w:val="00EE06ED"/>
    <w:rsid w:val="00EE0FB1"/>
    <w:rsid w:val="00EE1541"/>
    <w:rsid w:val="00EE1C30"/>
    <w:rsid w:val="00EE2E7F"/>
    <w:rsid w:val="00EE345C"/>
    <w:rsid w:val="00EE390B"/>
    <w:rsid w:val="00EE428F"/>
    <w:rsid w:val="00EE471B"/>
    <w:rsid w:val="00EE49FE"/>
    <w:rsid w:val="00EE58D9"/>
    <w:rsid w:val="00EE6E64"/>
    <w:rsid w:val="00EE7838"/>
    <w:rsid w:val="00EF23A6"/>
    <w:rsid w:val="00EF3AA0"/>
    <w:rsid w:val="00EF3DB1"/>
    <w:rsid w:val="00EF40E4"/>
    <w:rsid w:val="00EF4A7E"/>
    <w:rsid w:val="00EF4B46"/>
    <w:rsid w:val="00EF6ABC"/>
    <w:rsid w:val="00EF709D"/>
    <w:rsid w:val="00F01A1B"/>
    <w:rsid w:val="00F02173"/>
    <w:rsid w:val="00F027DC"/>
    <w:rsid w:val="00F02A08"/>
    <w:rsid w:val="00F038DC"/>
    <w:rsid w:val="00F038E1"/>
    <w:rsid w:val="00F04EC0"/>
    <w:rsid w:val="00F05403"/>
    <w:rsid w:val="00F0576B"/>
    <w:rsid w:val="00F10320"/>
    <w:rsid w:val="00F10981"/>
    <w:rsid w:val="00F12854"/>
    <w:rsid w:val="00F12BD4"/>
    <w:rsid w:val="00F132DC"/>
    <w:rsid w:val="00F138A4"/>
    <w:rsid w:val="00F13A85"/>
    <w:rsid w:val="00F14313"/>
    <w:rsid w:val="00F146F3"/>
    <w:rsid w:val="00F15358"/>
    <w:rsid w:val="00F15640"/>
    <w:rsid w:val="00F1577F"/>
    <w:rsid w:val="00F1688C"/>
    <w:rsid w:val="00F16A11"/>
    <w:rsid w:val="00F16E0F"/>
    <w:rsid w:val="00F16F51"/>
    <w:rsid w:val="00F177F8"/>
    <w:rsid w:val="00F17D6C"/>
    <w:rsid w:val="00F22678"/>
    <w:rsid w:val="00F2365D"/>
    <w:rsid w:val="00F30166"/>
    <w:rsid w:val="00F30C21"/>
    <w:rsid w:val="00F31ADF"/>
    <w:rsid w:val="00F334A9"/>
    <w:rsid w:val="00F3411E"/>
    <w:rsid w:val="00F34B7A"/>
    <w:rsid w:val="00F359F9"/>
    <w:rsid w:val="00F362E5"/>
    <w:rsid w:val="00F36D5F"/>
    <w:rsid w:val="00F379E0"/>
    <w:rsid w:val="00F37A19"/>
    <w:rsid w:val="00F37F0D"/>
    <w:rsid w:val="00F4222E"/>
    <w:rsid w:val="00F423E7"/>
    <w:rsid w:val="00F42C40"/>
    <w:rsid w:val="00F43E6B"/>
    <w:rsid w:val="00F447E4"/>
    <w:rsid w:val="00F44F54"/>
    <w:rsid w:val="00F45880"/>
    <w:rsid w:val="00F45B83"/>
    <w:rsid w:val="00F473E3"/>
    <w:rsid w:val="00F515F1"/>
    <w:rsid w:val="00F519CC"/>
    <w:rsid w:val="00F52003"/>
    <w:rsid w:val="00F522E4"/>
    <w:rsid w:val="00F52896"/>
    <w:rsid w:val="00F539C0"/>
    <w:rsid w:val="00F54348"/>
    <w:rsid w:val="00F54570"/>
    <w:rsid w:val="00F54585"/>
    <w:rsid w:val="00F5528E"/>
    <w:rsid w:val="00F56587"/>
    <w:rsid w:val="00F57321"/>
    <w:rsid w:val="00F579D1"/>
    <w:rsid w:val="00F6280E"/>
    <w:rsid w:val="00F62B5D"/>
    <w:rsid w:val="00F63CCD"/>
    <w:rsid w:val="00F63D05"/>
    <w:rsid w:val="00F63DDD"/>
    <w:rsid w:val="00F646B8"/>
    <w:rsid w:val="00F65150"/>
    <w:rsid w:val="00F6544E"/>
    <w:rsid w:val="00F66CBD"/>
    <w:rsid w:val="00F6769D"/>
    <w:rsid w:val="00F73128"/>
    <w:rsid w:val="00F7459B"/>
    <w:rsid w:val="00F7494F"/>
    <w:rsid w:val="00F74D8C"/>
    <w:rsid w:val="00F74DD4"/>
    <w:rsid w:val="00F74DED"/>
    <w:rsid w:val="00F75110"/>
    <w:rsid w:val="00F75125"/>
    <w:rsid w:val="00F75F70"/>
    <w:rsid w:val="00F76A8A"/>
    <w:rsid w:val="00F77F2D"/>
    <w:rsid w:val="00F802C3"/>
    <w:rsid w:val="00F82CA0"/>
    <w:rsid w:val="00F84E12"/>
    <w:rsid w:val="00F853F4"/>
    <w:rsid w:val="00F866DA"/>
    <w:rsid w:val="00F86851"/>
    <w:rsid w:val="00F86ADB"/>
    <w:rsid w:val="00F86E73"/>
    <w:rsid w:val="00F879E4"/>
    <w:rsid w:val="00F908FF"/>
    <w:rsid w:val="00F90ECB"/>
    <w:rsid w:val="00F91433"/>
    <w:rsid w:val="00F93CF6"/>
    <w:rsid w:val="00F94441"/>
    <w:rsid w:val="00F94C9B"/>
    <w:rsid w:val="00F950FC"/>
    <w:rsid w:val="00F952A3"/>
    <w:rsid w:val="00F9560B"/>
    <w:rsid w:val="00F9584B"/>
    <w:rsid w:val="00F95DF8"/>
    <w:rsid w:val="00F95EC6"/>
    <w:rsid w:val="00F96ACA"/>
    <w:rsid w:val="00FA005B"/>
    <w:rsid w:val="00FA174C"/>
    <w:rsid w:val="00FA205F"/>
    <w:rsid w:val="00FA29F0"/>
    <w:rsid w:val="00FA3112"/>
    <w:rsid w:val="00FA3218"/>
    <w:rsid w:val="00FA3EDF"/>
    <w:rsid w:val="00FA42EB"/>
    <w:rsid w:val="00FA46A6"/>
    <w:rsid w:val="00FA5881"/>
    <w:rsid w:val="00FA5F2E"/>
    <w:rsid w:val="00FA6514"/>
    <w:rsid w:val="00FA70D8"/>
    <w:rsid w:val="00FA746B"/>
    <w:rsid w:val="00FA7C01"/>
    <w:rsid w:val="00FB3DFF"/>
    <w:rsid w:val="00FB5FC7"/>
    <w:rsid w:val="00FB67E8"/>
    <w:rsid w:val="00FB77DE"/>
    <w:rsid w:val="00FB7AA6"/>
    <w:rsid w:val="00FC3266"/>
    <w:rsid w:val="00FC39D7"/>
    <w:rsid w:val="00FC41A0"/>
    <w:rsid w:val="00FC4492"/>
    <w:rsid w:val="00FC4C29"/>
    <w:rsid w:val="00FC4F49"/>
    <w:rsid w:val="00FC6BC4"/>
    <w:rsid w:val="00FD0533"/>
    <w:rsid w:val="00FD1343"/>
    <w:rsid w:val="00FD2180"/>
    <w:rsid w:val="00FD427E"/>
    <w:rsid w:val="00FD4FCF"/>
    <w:rsid w:val="00FD539B"/>
    <w:rsid w:val="00FD5BA5"/>
    <w:rsid w:val="00FD7177"/>
    <w:rsid w:val="00FD78C5"/>
    <w:rsid w:val="00FE41A1"/>
    <w:rsid w:val="00FE4442"/>
    <w:rsid w:val="00FE4CF7"/>
    <w:rsid w:val="00FE4F07"/>
    <w:rsid w:val="00FE6433"/>
    <w:rsid w:val="00FE795F"/>
    <w:rsid w:val="00FE7E37"/>
    <w:rsid w:val="00FF17B2"/>
    <w:rsid w:val="00FF1B08"/>
    <w:rsid w:val="00FF33F9"/>
    <w:rsid w:val="00FF35D6"/>
    <w:rsid w:val="00FF3D26"/>
    <w:rsid w:val="00FF41F7"/>
    <w:rsid w:val="00FF7061"/>
    <w:rsid w:val="00FF7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8E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59F9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F359F9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F359F9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F359F9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NoSpacing">
    <w:name w:val="No Spacing"/>
    <w:uiPriority w:val="99"/>
    <w:qFormat/>
    <w:rsid w:val="00F359F9"/>
    <w:rPr>
      <w:lang w:eastAsia="en-US"/>
    </w:rPr>
  </w:style>
  <w:style w:type="table" w:styleId="TableGrid">
    <w:name w:val="Table Grid"/>
    <w:basedOn w:val="TableNormal"/>
    <w:uiPriority w:val="99"/>
    <w:rsid w:val="004056E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5F3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F35F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F3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F35F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41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41119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rsid w:val="00CB67D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B67D1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CB67D1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922FE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22F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922FE0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22F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922FE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201</Words>
  <Characters>1149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 Владимир Иванович</dc:creator>
  <cp:keywords/>
  <dc:description/>
  <cp:lastModifiedBy>Microsoft Office</cp:lastModifiedBy>
  <cp:revision>3</cp:revision>
  <cp:lastPrinted>2018-08-27T12:51:00Z</cp:lastPrinted>
  <dcterms:created xsi:type="dcterms:W3CDTF">2018-09-12T11:44:00Z</dcterms:created>
  <dcterms:modified xsi:type="dcterms:W3CDTF">2024-09-19T09:47:00Z</dcterms:modified>
</cp:coreProperties>
</file>